
<file path=[Content_Types].xml><?xml version="1.0" encoding="utf-8"?>
<Types xmlns="http://schemas.openxmlformats.org/package/2006/content-types">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D96782" w:rsidRDefault="00C57AC0">
      <w:r>
        <w:rPr>
          <w:noProof/>
        </w:rPr>
        <mc:AlternateContent>
          <mc:Choice Requires="wps">
            <w:drawing>
              <wp:anchor distT="0" distB="0" distL="114300" distR="114300" simplePos="0" relativeHeight="251620352" behindDoc="0" locked="0" layoutInCell="1" allowOverlap="1">
                <wp:simplePos x="0" y="0"/>
                <wp:positionH relativeFrom="page">
                  <wp:posOffset>669925</wp:posOffset>
                </wp:positionH>
                <wp:positionV relativeFrom="page">
                  <wp:posOffset>1031240</wp:posOffset>
                </wp:positionV>
                <wp:extent cx="1892300" cy="304800"/>
                <wp:effectExtent l="0" t="0" r="0" b="0"/>
                <wp:wrapNone/>
                <wp:docPr id="7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35" w:rsidRDefault="00506935">
                            <w:pPr>
                              <w:pStyle w:val="CiltveSay"/>
                            </w:pPr>
                            <w:r>
                              <w:t>Bülten Tarihi</w:t>
                            </w:r>
                            <w:r w:rsidR="00964CFB">
                              <w:t xml:space="preserve">: </w:t>
                            </w:r>
                            <w:r w:rsidR="005A38C0">
                              <w:t>0</w:t>
                            </w:r>
                            <w:r w:rsidR="002B0F6F">
                              <w:t>2</w:t>
                            </w:r>
                            <w:r w:rsidR="000F6803">
                              <w:t>/</w:t>
                            </w:r>
                            <w:r w:rsidR="00BD5B05">
                              <w:t>0</w:t>
                            </w:r>
                            <w:r w:rsidR="002B0F6F">
                              <w:t>5</w:t>
                            </w:r>
                            <w:r w:rsidR="00601472">
                              <w:t>/202</w:t>
                            </w:r>
                            <w:r w:rsidR="002B0F6F">
                              <w:t>4</w:t>
                            </w:r>
                          </w:p>
                          <w:p w:rsidR="00506935" w:rsidRDefault="005A38C0">
                            <w:pPr>
                              <w:pStyle w:val="CiltveSay"/>
                            </w:pPr>
                            <w:r>
                              <w:t xml:space="preserve"> Sayı </w:t>
                            </w:r>
                            <w:r w:rsidR="002B0F6F">
                              <w:t>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52.75pt;margin-top:81.2pt;width:149pt;height:24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mj7rAIAAKsFAAAOAAAAZHJzL2Uyb0RvYy54bWysVG1vmzAQ/j5p/8Hyd8pLSQKopEpCmCZ1&#10;L1K7H+CACdbAZrYT6Kb9951NSNNWk6ZtfLAO+/zcPXeP7+Z2aBt0pFIxwVPsX3kYUV6IkvF9ir88&#10;5E6EkdKEl6QRnKb4kSp8u3z75qbvEhqIWjQllQhAuEr6LsW11l3iuqqoaUvUlegoh8NKyJZo+JV7&#10;t5SkB/S2cQPPm7u9kGUnRUGVgt1sPMRLi19VtNCfqkpRjZoUQ27artKuO7O6yxuS7CXpalac0iB/&#10;kUVLGIegZ6iMaIIOkr2CalkhhRKVvipE64qqYgW1HICN771gc1+TjlouUBzVncuk/h9s8fH4WSJW&#10;pngRYsRJCz16oINGazEgPzD16TuVgNt9B456gH3os+WqujtRfFWIi01N+J6upBR9TUkJ+fnmpntx&#10;dcRRBmTXfxAlxCEHLSzQUMnWFA/KgQAd+vR47o3JpTAhozi49uCogLNrL4zANiFIMt3upNLvqGiR&#10;MVIsofcWnRzvlB5dJxcTjIucNQ3sk6ThzzYAc9yB2HDVnJksbDt/xF68jbZR6ITBfOuEXpY5q3wT&#10;OvPcX8yy62yzyfyfJq4fJjUrS8pNmElafvhnrTuJfBTFWVxKNKw0cCYlJfe7TSPRkYC0c/udCnLh&#10;5j5Pw9YLuLyg5Aehtw5iJ59HCyfMw5kTL7zI8fx4Hc+9MA6z/DmlO8bpv1NCfYrjWTAbxfRbbp79&#10;XnMjScs0DI+GtSkGOcBnnEhiJLjlpbU1Yc1oX5TCpP9UCmj31GgrWKPRUa162A2AYlS8E+UjSFcK&#10;UBaIECYeGLWQ3zHqYXqkWH07EEkxat5zkL8ZNZMhJ2M3GYQXcDXFGqPR3OhxJB06yfY1IE8PbAVP&#10;JGdWvU9ZnB4WTARL4jS9zMi5/LdeTzN2+QsAAP//AwBQSwMEFAAGAAgAAAAhABWB9OneAAAACwEA&#10;AA8AAABkcnMvZG93bnJldi54bWxMjzFPxDAMhXck/kNkJBbEJS29CkrTE0KwsHGwsOUa01YkTtXk&#10;2nK/HjPB5mc/PX+v3q3eiRmnOATSkG0UCKQ22IE6De9vz9e3IGIyZI0LhBq+McKuOT+rTWXDQq84&#10;71MnOIRiZTT0KY2VlLHt0Zu4CSMS3z7D5E1iOXXSTmbhcO9krlQpvRmIP/RmxMce26/90Wso16fx&#10;6uUO8+XUupk+TlmWMNP68mJ9uAeRcE1/ZvjFZ3RomOkQjmSjcKzVdstWHsq8AMGOQt3w5qAhz1QB&#10;sqnl/w7NDwAAAP//AwBQSwECLQAUAAYACAAAACEAtoM4kv4AAADhAQAAEwAAAAAAAAAAAAAAAAAA&#10;AAAAW0NvbnRlbnRfVHlwZXNdLnhtbFBLAQItABQABgAIAAAAIQA4/SH/1gAAAJQBAAALAAAAAAAA&#10;AAAAAAAAAC8BAABfcmVscy8ucmVsc1BLAQItABQABgAIAAAAIQDoXmj7rAIAAKsFAAAOAAAAAAAA&#10;AAAAAAAAAC4CAABkcnMvZTJvRG9jLnhtbFBLAQItABQABgAIAAAAIQAVgfTp3gAAAAsBAAAPAAAA&#10;AAAAAAAAAAAAAAYFAABkcnMvZG93bnJldi54bWxQSwUGAAAAAAQABADzAAAAEQYAAAAA&#10;" filled="f" stroked="f">
                <v:textbox style="mso-fit-shape-to-text:t" inset="0,0,0,0">
                  <w:txbxContent>
                    <w:p w:rsidR="00506935" w:rsidRDefault="00506935">
                      <w:pPr>
                        <w:pStyle w:val="CiltveSay"/>
                      </w:pPr>
                      <w:r>
                        <w:t>Bülten Tarihi</w:t>
                      </w:r>
                      <w:r w:rsidR="00964CFB">
                        <w:t xml:space="preserve">: </w:t>
                      </w:r>
                      <w:r w:rsidR="005A38C0">
                        <w:t>0</w:t>
                      </w:r>
                      <w:r w:rsidR="002B0F6F">
                        <w:t>2</w:t>
                      </w:r>
                      <w:r w:rsidR="000F6803">
                        <w:t>/</w:t>
                      </w:r>
                      <w:r w:rsidR="00BD5B05">
                        <w:t>0</w:t>
                      </w:r>
                      <w:r w:rsidR="002B0F6F">
                        <w:t>5</w:t>
                      </w:r>
                      <w:r w:rsidR="00601472">
                        <w:t>/202</w:t>
                      </w:r>
                      <w:r w:rsidR="002B0F6F">
                        <w:t>4</w:t>
                      </w:r>
                    </w:p>
                    <w:p w:rsidR="00506935" w:rsidRDefault="005A38C0">
                      <w:pPr>
                        <w:pStyle w:val="CiltveSay"/>
                      </w:pPr>
                      <w:r>
                        <w:t xml:space="preserve"> Sayı </w:t>
                      </w:r>
                      <w:r w:rsidR="002B0F6F">
                        <w:t>9</w:t>
                      </w:r>
                    </w:p>
                  </w:txbxContent>
                </v:textbox>
                <w10:wrap anchorx="page" anchory="page"/>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page">
                  <wp:posOffset>2461895</wp:posOffset>
                </wp:positionH>
                <wp:positionV relativeFrom="page">
                  <wp:posOffset>1133475</wp:posOffset>
                </wp:positionV>
                <wp:extent cx="4470400" cy="304800"/>
                <wp:effectExtent l="0" t="0" r="0" b="0"/>
                <wp:wrapNone/>
                <wp:docPr id="85" name="Text Box 1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35" w:rsidRPr="008B2BF9" w:rsidRDefault="00964CFB">
                            <w:pPr>
                              <w:pStyle w:val="CiltveSay"/>
                              <w:jc w:val="right"/>
                              <w:rPr>
                                <w:color w:val="404040" w:themeColor="text1" w:themeTint="BF"/>
                                <w:sz w:val="18"/>
                                <w:szCs w:val="18"/>
                              </w:rPr>
                            </w:pPr>
                            <w:r w:rsidRPr="008B2BF9">
                              <w:rPr>
                                <w:color w:val="404040" w:themeColor="text1" w:themeTint="BF"/>
                                <w:sz w:val="18"/>
                                <w:szCs w:val="18"/>
                              </w:rPr>
                              <w:t>“Eğitimde Feda Edilecek Tek Bir Fert Yoktur.”</w:t>
                            </w:r>
                          </w:p>
                          <w:p w:rsidR="00964CFB" w:rsidRPr="008B2BF9" w:rsidRDefault="00964CFB">
                            <w:pPr>
                              <w:pStyle w:val="CiltveSay"/>
                              <w:jc w:val="right"/>
                              <w:rPr>
                                <w:color w:val="404040" w:themeColor="text1" w:themeTint="BF"/>
                                <w:sz w:val="18"/>
                                <w:szCs w:val="18"/>
                              </w:rPr>
                            </w:pPr>
                            <w:r w:rsidRPr="008B2BF9">
                              <w:rPr>
                                <w:color w:val="404040" w:themeColor="text1" w:themeTint="BF"/>
                                <w:sz w:val="18"/>
                                <w:szCs w:val="18"/>
                              </w:rPr>
                              <w:t>Mustafa Kemal ATATÜRK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67" o:spid="_x0000_s1027" type="#_x0000_t202" style="position:absolute;margin-left:193.85pt;margin-top:89.25pt;width:352pt;height:24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rKTrwIAALQ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meJojpGgLfTogQ0G3coBhdFiaSvUdzoBx/sOXM0AJ9Bpx1Z3d7L4qpGQ65qKHbtRSvY1oyVkGNqb&#10;/tnVEUdbkG3/QZYQie6NdEBDpVpbPigIAnTo1OOpOzabAjYJWQYkgKMCzi4DEoFtQ9Bkut0pbd4x&#10;2SJrpFhB9x06PdxpM7pOLjaYkDlvGtinSSOebQDmuAOx4ao9s1m4hv6Ig3gTbSLikdli45Egy7yb&#10;fE28RR4u59lltl5n4U8bNyRJzcuSCRtmEldI/qx5R5mPsjjJS8uGlxbOpqTVbrtuFDpQEHfuvmNB&#10;ztz852m4egGXF5TCGQluZ7GXL6KlR3Iy9+JlEHlBGN/Gi4DEJMufU7rjgv07JdSnOJ7P5qOYfsst&#10;cN9rbjRpuYHx0fAW9HtyoomV4EaUrrWG8ma0z0ph038qBbR7arQTrNXoqFYzbAf3OpyarZi3snwE&#10;BSsJAgMtwugDo5bqO0Y9jJEU6297qhhGzXsBr8DOnMlQk7GdDCoKuJpig9Fors04m/ad4rsakKd3&#10;dgMvJedOxE9ZHN8XjAbH5TjG7Ow5/3deT8N29QsAAP//AwBQSwMEFAAGAAgAAAAhAFdLojrfAAAA&#10;DAEAAA8AAABkcnMvZG93bnJldi54bWxMj7FOwzAQhnck3sE6JBZEHQc1SdM4FUKwsFFY2Nz4mkTY&#10;5yh2k9Cnx53oePd/+u+7ardYwyYcfe9IglglwJAap3tqJXx9vj0WwHxQpJVxhBJ+0cOuvr2pVKnd&#10;TB847UPLYgn5UknoQhhKzn3ToVV+5QakmB3daFWI49hyPao5llvD0yTJuFU9xQudGvClw+Znf7IS&#10;suV1eHjfYDqfGzPR91mIgELK+7vleQss4BL+YbjoR3Woo9PBnUh7ZiQ8FXke0RjkxRrYhUg2Iq4O&#10;EtI0WwOvK379RP0HAAD//wMAUEsBAi0AFAAGAAgAAAAhALaDOJL+AAAA4QEAABMAAAAAAAAAAAAA&#10;AAAAAAAAAFtDb250ZW50X1R5cGVzXS54bWxQSwECLQAUAAYACAAAACEAOP0h/9YAAACUAQAACwAA&#10;AAAAAAAAAAAAAAAvAQAAX3JlbHMvLnJlbHNQSwECLQAUAAYACAAAACEAexqyk68CAAC0BQAADgAA&#10;AAAAAAAAAAAAAAAuAgAAZHJzL2Uyb0RvYy54bWxQSwECLQAUAAYACAAAACEAV0uiOt8AAAAMAQAA&#10;DwAAAAAAAAAAAAAAAAAJBQAAZHJzL2Rvd25yZXYueG1sUEsFBgAAAAAEAAQA8wAAABUGAAAAAA==&#10;" filled="f" stroked="f">
                <v:textbox style="mso-fit-shape-to-text:t" inset="0,0,0,0">
                  <w:txbxContent>
                    <w:p w:rsidR="00506935" w:rsidRPr="008B2BF9" w:rsidRDefault="00964CFB">
                      <w:pPr>
                        <w:pStyle w:val="CiltveSay"/>
                        <w:jc w:val="right"/>
                        <w:rPr>
                          <w:color w:val="404040" w:themeColor="text1" w:themeTint="BF"/>
                          <w:sz w:val="18"/>
                          <w:szCs w:val="18"/>
                        </w:rPr>
                      </w:pPr>
                      <w:r w:rsidRPr="008B2BF9">
                        <w:rPr>
                          <w:color w:val="404040" w:themeColor="text1" w:themeTint="BF"/>
                          <w:sz w:val="18"/>
                          <w:szCs w:val="18"/>
                        </w:rPr>
                        <w:t>“Eğitimde Feda Edilecek Tek Bir Fert Yoktur.”</w:t>
                      </w:r>
                    </w:p>
                    <w:p w:rsidR="00964CFB" w:rsidRPr="008B2BF9" w:rsidRDefault="00964CFB">
                      <w:pPr>
                        <w:pStyle w:val="CiltveSay"/>
                        <w:jc w:val="right"/>
                        <w:rPr>
                          <w:color w:val="404040" w:themeColor="text1" w:themeTint="BF"/>
                          <w:sz w:val="18"/>
                          <w:szCs w:val="18"/>
                        </w:rPr>
                      </w:pPr>
                      <w:r w:rsidRPr="008B2BF9">
                        <w:rPr>
                          <w:color w:val="404040" w:themeColor="text1" w:themeTint="BF"/>
                          <w:sz w:val="18"/>
                          <w:szCs w:val="18"/>
                        </w:rPr>
                        <w:t>Mustafa Kemal ATATÜRK</w:t>
                      </w:r>
                    </w:p>
                  </w:txbxContent>
                </v:textbox>
                <w10:wrap anchorx="page" anchory="page"/>
              </v:shape>
            </w:pict>
          </mc:Fallback>
        </mc:AlternateContent>
      </w:r>
      <w:r>
        <w:rPr>
          <w:noProof/>
        </w:rPr>
        <mc:AlternateContent>
          <mc:Choice Requires="wpg">
            <w:drawing>
              <wp:anchor distT="0" distB="0" distL="114300" distR="114300" simplePos="0" relativeHeight="251617280" behindDoc="0" locked="0" layoutInCell="1" allowOverlap="1">
                <wp:simplePos x="0" y="0"/>
                <wp:positionH relativeFrom="page">
                  <wp:posOffset>287020</wp:posOffset>
                </wp:positionH>
                <wp:positionV relativeFrom="page">
                  <wp:posOffset>361315</wp:posOffset>
                </wp:positionV>
                <wp:extent cx="3585845" cy="9239885"/>
                <wp:effectExtent l="0" t="0" r="0" b="0"/>
                <wp:wrapNone/>
                <wp:docPr id="80" name="Group 1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5845" cy="9239885"/>
                          <a:chOff x="452" y="569"/>
                          <a:chExt cx="5647" cy="14551"/>
                        </a:xfrm>
                      </wpg:grpSpPr>
                      <wps:wsp>
                        <wps:cNvPr id="81" name="Rectangle 254"/>
                        <wps:cNvSpPr>
                          <a:spLocks noChangeArrowheads="1" noChangeShapeType="1"/>
                        </wps:cNvSpPr>
                        <wps:spPr bwMode="auto">
                          <a:xfrm>
                            <a:off x="452" y="569"/>
                            <a:ext cx="366" cy="7646"/>
                          </a:xfrm>
                          <a:prstGeom prst="rect">
                            <a:avLst/>
                          </a:prstGeom>
                          <a:solidFill>
                            <a:srgbClr val="FF66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2" name="Rectangle 253"/>
                        <wps:cNvSpPr>
                          <a:spLocks noChangeArrowheads="1" noChangeShapeType="1"/>
                        </wps:cNvSpPr>
                        <wps:spPr bwMode="auto">
                          <a:xfrm>
                            <a:off x="452" y="569"/>
                            <a:ext cx="5647" cy="1051"/>
                          </a:xfrm>
                          <a:prstGeom prst="rect">
                            <a:avLst/>
                          </a:prstGeom>
                          <a:solidFill>
                            <a:srgbClr val="FF66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3" name="Rectangle 251"/>
                        <wps:cNvSpPr>
                          <a:spLocks noChangeArrowheads="1" noChangeShapeType="1"/>
                        </wps:cNvSpPr>
                        <wps:spPr bwMode="auto">
                          <a:xfrm>
                            <a:off x="452" y="14766"/>
                            <a:ext cx="5647" cy="354"/>
                          </a:xfrm>
                          <a:prstGeom prst="rect">
                            <a:avLst/>
                          </a:prstGeom>
                          <a:solidFill>
                            <a:srgbClr val="FF66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4" name="Rectangle 255"/>
                        <wps:cNvSpPr>
                          <a:spLocks noChangeArrowheads="1" noChangeShapeType="1"/>
                        </wps:cNvSpPr>
                        <wps:spPr bwMode="auto">
                          <a:xfrm>
                            <a:off x="452" y="7950"/>
                            <a:ext cx="366" cy="7170"/>
                          </a:xfrm>
                          <a:prstGeom prst="rect">
                            <a:avLst/>
                          </a:prstGeom>
                          <a:solidFill>
                            <a:srgbClr val="FF66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3A55425" id="Group 1910" o:spid="_x0000_s1026" style="position:absolute;margin-left:22.6pt;margin-top:28.45pt;width:282.35pt;height:727.55pt;z-index:251617280;mso-position-horizontal-relative:page;mso-position-vertical-relative:page" coordorigin="452,569" coordsize="5647,14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pJs/gMAAPwVAAAOAAAAZHJzL2Uyb0RvYy54bWzsWN9vpDYQfq/U/8HifQMsv1E2p2SzG1VK&#10;21NzVZ+9YMAq2NT2huSq/u8d27DLJpFa3UltWi0PyMZmPPPNzGePLz88dS16JEJSzlaOf+E5iLCC&#10;l5TVK+fnT9tF6iCpMCtxyxlZOc9EOh+uvv3mcuhzsuQNb0siEAhhMh/6ldMo1eeuK4uGdFhe8J4w&#10;GKy46LCCrqjdUuABpHetu/S82B24KHvBCyIlfL21g86VkV9VpFA/VpUkCrUrB3RT5i3Me6ff7tUl&#10;zmuB+4YWoxr4C7ToMGWw6EHULVYY7QV9JaqjheCSV+qi4J3Lq4oWxNgA1vjeC2vuBN/3xpY6H+r+&#10;ABNA+wKnLxZb/PD4USBarpwU4GG4Ax+ZZZGf+Qaeoa9zmHUn+of+o7A2QvOeF79KQM99Oa77tZ2M&#10;dsP3vASJeK+4geepEp0WAYajJ+OF54MXyJNCBXwMojRKw8hBBYxlyyBL08j6qWjAmfq/MFo6CEaj&#10;OJtGNuPfURwm9lc/jCJfD7s4t+saXUfddIRAyMkjqvLrUH1ocE+Ms6TGa0LVn1D9CWIRs7olaBmF&#10;Wi29PkycUJUWUsT4uoF55FoIPjQEl6CXFjJ+Nst8eu4BVWvciRjdkeCmv0T+FYIH9OPYwpfEYXyC&#10;Hs57IdUd4R3SjZUjwCLjVfx4L5UFepqinSx5S8stbVvTEfVu3Qr0iCETt9s49kx0gW9OprVMT2Zc&#10;/2Yl2i/E5LJdBuegLDT1TK22ybPfM38ZejfLbLGN02QRbsNokSVeuvD87CaLvTALb7d/aHX9MG9o&#10;WRJ2TxmZct4P/573R/ax2WqyHg0mjnFbAwGOLHBikpxb7plnxPVkWkcVMGFLO52K+tGTcK4jYMNK&#10;01aYtrbtnlphYhygOEXkeht5SRikiySJgkUYbLzFTbpdL67Xfhwnm5v1zcY/RWRjUJZfD4pRZHKZ&#10;7vA9WPfQlAMqqY6dIMqWENUlBS5eJtZeZDEslHCQ4OoXqhoT7RpfLeMEyLV5RiAP0i0Qx4VnOI22&#10;HaGC0JviCIjB5o3Nyh0vnyGHQAfjWtjeoNFw8dlBA2wVK0f+tseCOKj9jkF2BnGUQNKoeUfMO7t5&#10;B7MCRK0c5SDbXCu7H+17QesGVvKNtYxfA2tW1CSW1s9qBfrrDhDXP8VgQLV2X5gzWKCR14q8Pwab&#10;7QDeiw3gTGFw2jhT2BtHsNegnClszlr/bQoL3qIwc3x6FxTmhwmcuswWr88z+hB8JLHAnhYPh9gz&#10;h5057OLNeu/MYf/nY1j4FoeZwvhdcFiSRWPFMlFYcKgk/WSq9ab6fyoTz5XkuZKc34SdKezfoTBz&#10;MwZXjKY6Hq9D9R3mvG8qz+Ol7dWfAAAA//8DAFBLAwQUAAYACAAAACEAHHbLS+AAAAAKAQAADwAA&#10;AGRycy9kb3ducmV2LnhtbEyPwUrDQBCG74LvsIzgze4mmmBjNqUU9VQEW0G8TZNpEprdDdltkr69&#10;48neZvg//vkmX82mEyMNvnVWQ7RQIMiWrmptreFr//bwDMIHtBV2zpKGC3lYFbc3OWaVm+wnjbtQ&#10;Cy6xPkMNTQh9JqUvGzLoF64ny9nRDQYDr0MtqwEnLjedjJVKpcHW8oUGe9o0VJ52Z6PhfcJp/Ri9&#10;jtvTcXP52Scf39uItL6/m9cvIALN4R+GP31Wh4KdDu5sKy86DU9JzKSGJF2C4DxVSx4ODCZRrEAW&#10;ubx+ofgFAAD//wMAUEsBAi0AFAAGAAgAAAAhALaDOJL+AAAA4QEAABMAAAAAAAAAAAAAAAAAAAAA&#10;AFtDb250ZW50X1R5cGVzXS54bWxQSwECLQAUAAYACAAAACEAOP0h/9YAAACUAQAACwAAAAAAAAAA&#10;AAAAAAAvAQAAX3JlbHMvLnJlbHNQSwECLQAUAAYACAAAACEAHM6SbP4DAAD8FQAADgAAAAAAAAAA&#10;AAAAAAAuAgAAZHJzL2Uyb0RvYy54bWxQSwECLQAUAAYACAAAACEAHHbLS+AAAAAKAQAADwAAAAAA&#10;AAAAAAAAAABYBgAAZHJzL2Rvd25yZXYueG1sUEsFBgAAAAAEAAQA8wAAAGUHAAAAAA==&#10;">
                <v:rect id="Rectangle 254" o:spid="_x0000_s1027" style="position:absolute;left:452;top:569;width:366;height:7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ZKswAAAANsAAAAPAAAAZHJzL2Rvd25yZXYueG1sRI9Pi8Iw&#10;FMTvC36H8IS9ram6FKlGEZeC1/rn/kiebbV5KUm21m+/WVjY4zAzv2E2u9F2YiAfWscK5rMMBLF2&#10;puVaweVcfqxAhIhssHNMCl4UYLedvG2wMO7JFQ2nWIsE4VCggibGvpAy6IYshpnriZN3c95iTNLX&#10;0nh8Jrjt5CLLcmmx5bTQYE+HhvTj9G0VuHvpc/3Jow4Pm5cDV9evZaXU+3Tcr0FEGuN/+K99NApW&#10;c/j9kn6A3P4AAAD//wMAUEsBAi0AFAAGAAgAAAAhANvh9svuAAAAhQEAABMAAAAAAAAAAAAAAAAA&#10;AAAAAFtDb250ZW50X1R5cGVzXS54bWxQSwECLQAUAAYACAAAACEAWvQsW78AAAAVAQAACwAAAAAA&#10;AAAAAAAAAAAfAQAAX3JlbHMvLnJlbHNQSwECLQAUAAYACAAAACEAu0GSrMAAAADbAAAADwAAAAAA&#10;AAAAAAAAAAAHAgAAZHJzL2Rvd25yZXYueG1sUEsFBgAAAAADAAMAtwAAAPQCAAAAAA==&#10;" fillcolor="#f60" stroked="f" strokeweight="0" insetpen="t">
                  <v:shadow color="#ccc"/>
                  <o:lock v:ext="edit" shapetype="t"/>
                  <v:textbox inset="2.88pt,2.88pt,2.88pt,2.88pt"/>
                </v:rect>
                <v:rect id="Rectangle 253" o:spid="_x0000_s1028" style="position:absolute;left:452;top:569;width:5647;height:1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wzbwAAAANsAAAAPAAAAZHJzL2Rvd25yZXYueG1sRI/NasMw&#10;EITvgb6D2EJviZwfjHGjhJBiyNVJel+kre3GWhlJcdy3rwqFHIeZ+YbZ7ifbi5F86BwrWC4yEMTa&#10;mY4bBddLNS9AhIhssHdMCn4owH73MttiadyDaxrPsREJwqFEBW2MQyll0C1ZDAs3ECfvy3mLMUnf&#10;SOPxkeC2l6ssy6XFjtNCiwMdW9K3890qcN+Vz/WGJx1uNq9Grj8/1rVSb6/T4R1EpCk+w//tk1FQ&#10;rODvS/oBcvcLAAD//wMAUEsBAi0AFAAGAAgAAAAhANvh9svuAAAAhQEAABMAAAAAAAAAAAAAAAAA&#10;AAAAAFtDb250ZW50X1R5cGVzXS54bWxQSwECLQAUAAYACAAAACEAWvQsW78AAAAVAQAACwAAAAAA&#10;AAAAAAAAAAAfAQAAX3JlbHMvLnJlbHNQSwECLQAUAAYACAAAACEAS5MM28AAAADbAAAADwAAAAAA&#10;AAAAAAAAAAAHAgAAZHJzL2Rvd25yZXYueG1sUEsFBgAAAAADAAMAtwAAAPQCAAAAAA==&#10;" fillcolor="#f60" stroked="f" strokeweight="0" insetpen="t">
                  <v:shadow color="#ccc"/>
                  <o:lock v:ext="edit" shapetype="t"/>
                  <v:textbox inset="2.88pt,2.88pt,2.88pt,2.88pt"/>
                </v:rect>
                <v:rect id="Rectangle 251" o:spid="_x0000_s1029" style="position:absolute;left:452;top:14766;width:5647;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6lAwAAAANsAAAAPAAAAZHJzL2Rvd25yZXYueG1sRI9Ba8JA&#10;FITvQv/D8gq96cYqIaSuIpaA16i9P3Zfk9Ts27C7xvjvu4WCx2FmvmE2u8n2YiQfOscKlosMBLF2&#10;puNGweVczQsQISIb7B2TggcF2G1fZhssjbtzTeMpNiJBOJSooI1xKKUMuiWLYeEG4uR9O28xJukb&#10;aTzeE9z28j3Lcmmx47TQ4kCHlvT1dLMK3E/lc73mSYerzauR66/PVa3U2+u0/wARaYrP8H/7aBQU&#10;K/j7kn6A3P4CAAD//wMAUEsBAi0AFAAGAAgAAAAhANvh9svuAAAAhQEAABMAAAAAAAAAAAAAAAAA&#10;AAAAAFtDb250ZW50X1R5cGVzXS54bWxQSwECLQAUAAYACAAAACEAWvQsW78AAAAVAQAACwAAAAAA&#10;AAAAAAAAAAAfAQAAX3JlbHMvLnJlbHNQSwECLQAUAAYACAAAACEAJN+pQMAAAADbAAAADwAAAAAA&#10;AAAAAAAAAAAHAgAAZHJzL2Rvd25yZXYueG1sUEsFBgAAAAADAAMAtwAAAPQCAAAAAA==&#10;" fillcolor="#f60" stroked="f" strokeweight="0" insetpen="t">
                  <v:shadow color="#ccc"/>
                  <o:lock v:ext="edit" shapetype="t"/>
                  <v:textbox inset="2.88pt,2.88pt,2.88pt,2.88pt"/>
                </v:rect>
                <v:rect id="Rectangle 255" o:spid="_x0000_s1030" style="position:absolute;left:452;top:7950;width:366;height:7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jE0wAAAANsAAAAPAAAAZHJzL2Rvd25yZXYueG1sRI9Bi8Iw&#10;FITvC/6H8IS9ramuFKlGEaXgtereH8nbttq8lCTW+u83Cwt7HGbmG2azG20nBvKhdaxgPstAEGtn&#10;Wq4VXC/lxwpEiMgGO8ek4EUBdtvJ2wYL455c0XCOtUgQDgUqaGLsCymDbshimLmeOHnfzluMSfpa&#10;Go/PBLedXGRZLi22nBYa7OnQkL6fH1aBu5U+10sedbjbvBy4+jp+Vkq9T8f9GkSkMf6H/9ono2C1&#10;hN8v6QfI7Q8AAAD//wMAUEsBAi0AFAAGAAgAAAAhANvh9svuAAAAhQEAABMAAAAAAAAAAAAAAAAA&#10;AAAAAFtDb250ZW50X1R5cGVzXS54bWxQSwECLQAUAAYACAAAACEAWvQsW78AAAAVAQAACwAAAAAA&#10;AAAAAAAAAAAfAQAAX3JlbHMvLnJlbHNQSwECLQAUAAYACAAAACEAqzYxNMAAAADbAAAADwAAAAAA&#10;AAAAAAAAAAAHAgAAZHJzL2Rvd25yZXYueG1sUEsFBgAAAAADAAMAtwAAAPQCAAAAAA==&#10;" fillcolor="#f60" stroked="f" strokeweight="0" insetpen="t">
                  <v:shadow color="#ccc"/>
                  <o:lock v:ext="edit" shapetype="t"/>
                  <v:textbox inset="2.88pt,2.88pt,2.88pt,2.88pt"/>
                </v:rect>
                <w10:wrap anchorx="page" anchory="page"/>
              </v:group>
            </w:pict>
          </mc:Fallback>
        </mc:AlternateContent>
      </w:r>
      <w:r>
        <w:rPr>
          <w:noProof/>
        </w:rPr>
        <mc:AlternateContent>
          <mc:Choice Requires="wpg">
            <w:drawing>
              <wp:anchor distT="0" distB="0" distL="114300" distR="114300" simplePos="0" relativeHeight="251618304" behindDoc="0" locked="0" layoutInCell="1" allowOverlap="1">
                <wp:simplePos x="0" y="0"/>
                <wp:positionH relativeFrom="page">
                  <wp:posOffset>3800475</wp:posOffset>
                </wp:positionH>
                <wp:positionV relativeFrom="page">
                  <wp:posOffset>361315</wp:posOffset>
                </wp:positionV>
                <wp:extent cx="3657600" cy="9239885"/>
                <wp:effectExtent l="0" t="0" r="0" b="0"/>
                <wp:wrapNone/>
                <wp:docPr id="75" name="Group 1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9239885"/>
                          <a:chOff x="5985" y="569"/>
                          <a:chExt cx="5760" cy="14551"/>
                        </a:xfrm>
                      </wpg:grpSpPr>
                      <wps:wsp>
                        <wps:cNvPr id="76" name="Rectangle 252"/>
                        <wps:cNvSpPr>
                          <a:spLocks noChangeArrowheads="1" noChangeShapeType="1"/>
                        </wps:cNvSpPr>
                        <wps:spPr bwMode="auto">
                          <a:xfrm>
                            <a:off x="5985" y="569"/>
                            <a:ext cx="5760" cy="1051"/>
                          </a:xfrm>
                          <a:prstGeom prst="rect">
                            <a:avLst/>
                          </a:prstGeom>
                          <a:solidFill>
                            <a:srgbClr val="FF66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7" name="Rectangle 256"/>
                        <wps:cNvSpPr>
                          <a:spLocks noChangeArrowheads="1" noChangeShapeType="1"/>
                        </wps:cNvSpPr>
                        <wps:spPr bwMode="auto">
                          <a:xfrm>
                            <a:off x="11379" y="569"/>
                            <a:ext cx="366" cy="7646"/>
                          </a:xfrm>
                          <a:prstGeom prst="rect">
                            <a:avLst/>
                          </a:prstGeom>
                          <a:solidFill>
                            <a:srgbClr val="FF66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8" name="Rectangle 250"/>
                        <wps:cNvSpPr>
                          <a:spLocks noChangeArrowheads="1" noChangeShapeType="1"/>
                        </wps:cNvSpPr>
                        <wps:spPr bwMode="auto">
                          <a:xfrm>
                            <a:off x="5985" y="14766"/>
                            <a:ext cx="5760" cy="354"/>
                          </a:xfrm>
                          <a:prstGeom prst="rect">
                            <a:avLst/>
                          </a:prstGeom>
                          <a:solidFill>
                            <a:srgbClr val="FF66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9" name="Rectangle 257"/>
                        <wps:cNvSpPr>
                          <a:spLocks noChangeArrowheads="1" noChangeShapeType="1"/>
                        </wps:cNvSpPr>
                        <wps:spPr bwMode="auto">
                          <a:xfrm>
                            <a:off x="11379" y="7950"/>
                            <a:ext cx="366" cy="7170"/>
                          </a:xfrm>
                          <a:prstGeom prst="rect">
                            <a:avLst/>
                          </a:prstGeom>
                          <a:solidFill>
                            <a:srgbClr val="FF66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D029FF5" id="Group 1911" o:spid="_x0000_s1026" style="position:absolute;margin-left:299.25pt;margin-top:28.45pt;width:4in;height:727.55pt;z-index:251618304;mso-position-horizontal-relative:page;mso-position-vertical-relative:page" coordorigin="5985,569" coordsize="5760,14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UvtCAQAAAMWAAAOAAAAZHJzL2Uyb0RvYy54bWzsWNtu4zYQfS/QfyD47kiydbGEKIvYsYMC&#10;aXex2aLPtERJRCVRJekoadF/75CUbDkO0GIX2G1R60HgdThzhnM45PW756ZGT1RIxtsUe1cuRrTN&#10;eM7aMsU/f9rOlhhJRdqc1LylKX6hEr+7+f67675L6JxXvM6pQCCklUnfpbhSqkscR2YVbYi84h1t&#10;obPgoiEKqqJ0ckF6kN7Uztx1Q6fnIu8Ez6iU0HpnO/GNkV8UNFPvi0JSheoUg27K/IX57/Tfubkm&#10;SSlIV7FsUIN8hhYNYS0sehB1RxRBe8HORDUsE1zyQl1lvHF4UbCMGhvAGs99Zc294PvO2FImfdkd&#10;YAJoX+H02WKzn54+CMTyFEcBRi1pwEdmWeTFnqfh6bsygVH3onvsPghrIxQfeParhG7ndb+ul3Yw&#10;2vU/8hwkkr3iBp7nQjRaBBiOno0XXg5eoM8KZdC4CIModMFZGfTF80W8XAbWT1kFztTzghiaEHQH&#10;YTx2bYbperKd6/lBYExwSGIXNsoOymnLYM/JI6zyy2B9rEhHjbekBmyENRxh/QibkbRlTdE8mFtk&#10;zcARVmkxRS1fVzCO3grB+4qSHPTyQMjQbJb59NIBrNY4bQasZ8XoigQ//S305xCO+E8AdF/hR5JO&#10;SHVPeYN0IcUCbDKOJU8PUuntcByi/Sx5zfItq2tTEeVuXQv0RCAYt9tQO9lOORlWt3pwy/U0221b&#10;qAlnuwxJQFso6pFabxNqf8Te3HdX83i2DZfRzN/6wSyO3OXM9eJVHLp+7N9t/9Tqen5SsTyn7QNr&#10;6Rj2nv/P/D8QkA1YE/ioN1uZ1CVw4EAEJybJqeWu+d6yvGEKyLBmTYqXh0Ek0Xtg0+aABUkUYbUt&#10;O6dWGOgBilNEbreBG/mL5SyKgsXMX2zc2Wq5Xc9u114YRpvVerXxThHZGJTll4NiFBldpit8D9Y9&#10;VnmPcqb3ziKI57CvcwZ0PI+svchimCmBkeDqF6Yqs981vlrGCZBr8w1AHqRbII4LT3AabDtCBbt1&#10;3EdADTZyLC/seP4CUQQ6GNfCCQeFiovfMerhtEix/G1PBMWo/qGF+DScBcfLtCKmld20QtoMRKVY&#10;YWSLa2WPpH0nWFnBSp6xtuW3QJwFM4Gl9bNagf66AtT1tTgseovDwm/OYZ63iOLTc0CTgT1EgHf1&#10;ARKFvlH0cAYcCerCYRcOm6Zh58R+4bApbf23OQwuIja9neZhJgHRZHpIoOCM+TZ5mOdHoWEqm9Fo&#10;EjtmYovAH865MYO+JGLjTfBCYhcS+78kYpDtnJNY9C9KxKI4GB5VzjMxLxrvexcSO7z9nCcdl9vk&#10;G8x+ycS+RiZm3sfgpdHckIdXUf2UOa2b2+fx7fbmLwAAAP//AwBQSwMEFAAGAAgAAAAhAMJaCIDi&#10;AAAADAEAAA8AAABkcnMvZG93bnJldi54bWxMj0FPwkAQhe8m/ofNmHiT7aJFKN0SQtQTMRFMDLel&#10;HdqG7mzTXdry7x1Oensz7+XNN+lqtI3osfO1Iw1qEoFAyl1RU6nhe//+NAfhg6HCNI5QwxU9rLL7&#10;u9QkhRvoC/tdKAWXkE+MhiqENpHS5xVa4yeuRWLv5DprAo9dKYvODFxuGzmNopm0pia+UJkWNxXm&#10;593FavgYzLB+Vm/99nzaXA/7+PNnq1Drx4dxvQQRcAx/YbjhMzpkzHR0Fyq8aDTEi3nMURazBYhb&#10;QL2+8ObIKlbTCGSWyv9PZL8AAAD//wMAUEsBAi0AFAAGAAgAAAAhALaDOJL+AAAA4QEAABMAAAAA&#10;AAAAAAAAAAAAAAAAAFtDb250ZW50X1R5cGVzXS54bWxQSwECLQAUAAYACAAAACEAOP0h/9YAAACU&#10;AQAACwAAAAAAAAAAAAAAAAAvAQAAX3JlbHMvLnJlbHNQSwECLQAUAAYACAAAACEAT11L7QgEAAAD&#10;FgAADgAAAAAAAAAAAAAAAAAuAgAAZHJzL2Uyb0RvYy54bWxQSwECLQAUAAYACAAAACEAwloIgOIA&#10;AAAMAQAADwAAAAAAAAAAAAAAAABiBgAAZHJzL2Rvd25yZXYueG1sUEsFBgAAAAAEAAQA8wAAAHEH&#10;AAAAAA==&#10;">
                <v:rect id="Rectangle 252" o:spid="_x0000_s1027" style="position:absolute;left:5985;top:569;width:5760;height:1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Xr/wQAAANsAAAAPAAAAZHJzL2Rvd25yZXYueG1sRI/NasMw&#10;EITvgbyD2EJvidw2OMWJEkKLoVfn575IW9uJtTKS6jhvHxUCOQ4z8w2z3o62EwP50DpW8DbPQBBr&#10;Z1quFRwP5ewTRIjIBjvHpOBGAbab6WSNhXFXrmjYx1okCIcCFTQx9oWUQTdkMcxdT5y8X+ctxiR9&#10;LY3Ha4LbTr5nWS4ttpwWGuzpqyF92f9ZBe5c+lwveNThYvNy4Or0/VEp9foy7lYgIo3xGX60f4yC&#10;ZQ7/X9IPkJs7AAAA//8DAFBLAQItABQABgAIAAAAIQDb4fbL7gAAAIUBAAATAAAAAAAAAAAAAAAA&#10;AAAAAABbQ29udGVudF9UeXBlc10ueG1sUEsBAi0AFAAGAAgAAAAhAFr0LFu/AAAAFQEAAAsAAAAA&#10;AAAAAAAAAAAAHwEAAF9yZWxzLy5yZWxzUEsBAi0AFAAGAAgAAAAhAAF9ev/BAAAA2wAAAA8AAAAA&#10;AAAAAAAAAAAABwIAAGRycy9kb3ducmV2LnhtbFBLBQYAAAAAAwADALcAAAD1AgAAAAA=&#10;" fillcolor="#f60" stroked="f" strokeweight="0" insetpen="t">
                  <v:shadow color="#ccc"/>
                  <o:lock v:ext="edit" shapetype="t"/>
                  <v:textbox inset="2.88pt,2.88pt,2.88pt,2.88pt"/>
                </v:rect>
                <v:rect id="Rectangle 256" o:spid="_x0000_s1028" style="position:absolute;left:11379;top:569;width:366;height:7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d9kwQAAANsAAAAPAAAAZHJzL2Rvd25yZXYueG1sRI/NasMw&#10;EITvhbyD2EBujZymOMGJEkKLoVfn575IG9uJtTKS6rhvXxUKOQ4z8w2z3Y+2EwP50DpWsJhnIIi1&#10;My3XCs6n8nUNIkRkg51jUvBDAfa7ycsWC+MeXNFwjLVIEA4FKmhi7Aspg27IYpi7njh5V+ctxiR9&#10;LY3HR4LbTr5lWS4ttpwWGuzpoyF9P35bBe5W+ly/86jD3eblwNXlc1kpNZuOhw2ISGN8hv/bX0bB&#10;agV/X9IPkLtfAAAA//8DAFBLAQItABQABgAIAAAAIQDb4fbL7gAAAIUBAAATAAAAAAAAAAAAAAAA&#10;AAAAAABbQ29udGVudF9UeXBlc10ueG1sUEsBAi0AFAAGAAgAAAAhAFr0LFu/AAAAFQEAAAsAAAAA&#10;AAAAAAAAAAAAHwEAAF9yZWxzLy5yZWxzUEsBAi0AFAAGAAgAAAAhAG4x32TBAAAA2wAAAA8AAAAA&#10;AAAAAAAAAAAABwIAAGRycy9kb3ducmV2LnhtbFBLBQYAAAAAAwADALcAAAD1AgAAAAA=&#10;" fillcolor="#f60" stroked="f" strokeweight="0" insetpen="t">
                  <v:shadow color="#ccc"/>
                  <o:lock v:ext="edit" shapetype="t"/>
                  <v:textbox inset="2.88pt,2.88pt,2.88pt,2.88pt"/>
                </v:rect>
                <v:rect id="Rectangle 250" o:spid="_x0000_s1029" style="position:absolute;left:5985;top:14766;width:5760;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ksWvgAAANsAAAAPAAAAZHJzL2Rvd25yZXYueG1sRE/Pa8Iw&#10;FL4P/B/CE7zNdHNU6RpFlILXuu3+SN7ars1LSbJa/3tzGOz48f0uD7MdxEQ+dI4VvKwzEMTamY4b&#10;BZ8f1fMORIjIBgfHpOBOAQ77xVOJhXE3rmm6xkakEA4FKmhjHAspg27JYli7kThx385bjAn6RhqP&#10;txRuB/maZbm02HFqaHGkU0u6v/5aBe6n8rl+41mH3ubVxPXXeVMrtVrOx3cQkeb4L/5zX4yCbRqb&#10;vqQfIPcPAAAA//8DAFBLAQItABQABgAIAAAAIQDb4fbL7gAAAIUBAAATAAAAAAAAAAAAAAAAAAAA&#10;AABbQ29udGVudF9UeXBlc10ueG1sUEsBAi0AFAAGAAgAAAAhAFr0LFu/AAAAFQEAAAsAAAAAAAAA&#10;AAAAAAAAHwEAAF9yZWxzLy5yZWxzUEsBAi0AFAAGAAgAAAAhAB+uSxa+AAAA2wAAAA8AAAAAAAAA&#10;AAAAAAAABwIAAGRycy9kb3ducmV2LnhtbFBLBQYAAAAAAwADALcAAADyAgAAAAA=&#10;" fillcolor="#f60" stroked="f" strokeweight="0" insetpen="t">
                  <v:shadow color="#ccc"/>
                  <o:lock v:ext="edit" shapetype="t"/>
                  <v:textbox inset="2.88pt,2.88pt,2.88pt,2.88pt"/>
                </v:rect>
                <v:rect id="Rectangle 257" o:spid="_x0000_s1030" style="position:absolute;left:11379;top:7950;width:366;height:7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u6NwQAAANsAAAAPAAAAZHJzL2Rvd25yZXYueG1sRI9Ba8JA&#10;FITvhf6H5RV6q5uqpG10FVECXmPb+2P3maRm34bdNab/3hUEj8PMfMMs16PtxEA+tI4VvE8yEMTa&#10;mZZrBT/f5dsniBCRDXaOScE/BVivnp+WWBh34YqGQ6xFgnAoUEETY19IGXRDFsPE9cTJOzpvMSbp&#10;a2k8XhLcdnKaZbm02HJaaLCnbUP6dDhbBe6v9Lme86jDyeblwNXvblYp9foybhYgIo3xEb6390bB&#10;xxfcvqQfIFdXAAAA//8DAFBLAQItABQABgAIAAAAIQDb4fbL7gAAAIUBAAATAAAAAAAAAAAAAAAA&#10;AAAAAABbQ29udGVudF9UeXBlc10ueG1sUEsBAi0AFAAGAAgAAAAhAFr0LFu/AAAAFQEAAAsAAAAA&#10;AAAAAAAAAAAAHwEAAF9yZWxzLy5yZWxzUEsBAi0AFAAGAAgAAAAhAHDi7o3BAAAA2wAAAA8AAAAA&#10;AAAAAAAAAAAABwIAAGRycy9kb3ducmV2LnhtbFBLBQYAAAAAAwADALcAAAD1AgAAAAA=&#10;" fillcolor="#f60" stroked="f" strokeweight="0" insetpen="t">
                  <v:shadow color="#ccc"/>
                  <o:lock v:ext="edit" shapetype="t"/>
                  <v:textbox inset="2.88pt,2.88pt,2.88pt,2.88pt"/>
                </v:rect>
                <w10:wrap anchorx="page" anchory="page"/>
              </v:group>
            </w:pict>
          </mc:Fallback>
        </mc:AlternateContent>
      </w:r>
      <w:r>
        <w:rPr>
          <w:noProof/>
        </w:rPr>
        <mc:AlternateContent>
          <mc:Choice Requires="wps">
            <w:drawing>
              <wp:anchor distT="0" distB="0" distL="114300" distR="114300" simplePos="0" relativeHeight="251621376" behindDoc="0" locked="0" layoutInCell="1" allowOverlap="1">
                <wp:simplePos x="0" y="0"/>
                <wp:positionH relativeFrom="page">
                  <wp:posOffset>342900</wp:posOffset>
                </wp:positionH>
                <wp:positionV relativeFrom="page">
                  <wp:posOffset>457200</wp:posOffset>
                </wp:positionV>
                <wp:extent cx="6972300" cy="412750"/>
                <wp:effectExtent l="0" t="0" r="0" b="0"/>
                <wp:wrapNone/>
                <wp:docPr id="7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506935" w:rsidRDefault="00964CFB">
                            <w:pPr>
                              <w:pStyle w:val="AnaBalk"/>
                            </w:pPr>
                            <w:r>
                              <w:t>Sevimli Anao</w:t>
                            </w:r>
                            <w:r w:rsidR="00506935">
                              <w:t>kulu</w:t>
                            </w:r>
                            <w:r w:rsidR="005A38C0">
                              <w:t xml:space="preserve"> </w:t>
                            </w:r>
                            <w:r w:rsidR="00163948">
                              <w:t>Ma</w:t>
                            </w:r>
                            <w:r w:rsidR="002B0F6F">
                              <w:t xml:space="preserve">yıs </w:t>
                            </w:r>
                            <w:r>
                              <w:t>Ayı</w:t>
                            </w:r>
                            <w:r w:rsidR="00506935">
                              <w:t xml:space="preserve"> Bülteni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28" type="#_x0000_t202" style="position:absolute;margin-left:27pt;margin-top:36pt;width:549pt;height:32.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RHQsAIAALIFAAAOAAAAZHJzL2Uyb0RvYy54bWysVMlu2zAQvRfoPxC8K1osLxIiF4llFQXS&#10;BUj6ATRFWUQlUiVpS2nRf++QsuwkvQRtdSBGnOGb7c1cvxvaBh2Z0lyKDIdXAUZMUFlysc/w14fC&#10;W2GkDRElaaRgGX5kGr9bv31z3Xcpi2Qtm5IpBCBCp32X4dqYLvV9TWvWEn0lOyZAWUnVEgO/au+X&#10;ivSA3jZ+FAQLv5eq7JSkTGu4zUclXjv8qmLUfK4qzQxqMgyxGXcqd+7s6a+vSbpXpKs5PYVB/iKK&#10;lnABTs9QOTEEHRT/A6rlVEktK3NFZevLquKUuRwgmzB4kc19TTrmcoHi6O5cJv3/YOmn4xeFeJnh&#10;5QwjQVro0QMbDLqVAwpntj59p1Mwu+/A0AxwD312ueruTtJvGgm5qYnYsxulZF8zUkJ8oX3pP3k6&#10;4mgLsus/yhL8kIORDmioVGuLB+VAgA59ejz3xsZC4XKRLKNZACoKujiMlnPXPJ+k0+tOafOeyRZZ&#10;IcMKeu/QyfFOGxsNSScT60zIgjeN638jnl2A4XgDvuGp1dkoXDt/JkGyXW1XsRdHi60XB3nu3RSb&#10;2FsU4XKez/LNJg9/Wb9hnNa8LJmwbiZqhfHrWnci+UiKM7m0bHhp4WxIWu13m0ahIwFqF+5zNQfN&#10;xcx/HoYrAuTyIqUwioPbKPGKxWrpxUU895JlsPKCMLlNFkGcxHnxPKU7Lti/p4T6DCfzaD6S6RL0&#10;K3MjacsNLI+GtxleBfYbx9lScCtK11pDeDPKT0phw7+UAto9NdoR1nJ0ZKsZdoObjWiag50sH4HB&#10;SgLBgIuw+ECopfqBUQ9LJMP6+4EohlHzQcAU2I0zCWoSdpNABIWnGTYYjeLGjJvp0Cm+rwF5mrMb&#10;mJSCOxLbkRqjOM0XLAaXy2mJ2c3z9N9ZXVbt+jcAAAD//wMAUEsDBBQABgAIAAAAIQA22nXx3QAA&#10;AAoBAAAPAAAAZHJzL2Rvd25yZXYueG1sTI9BT8MwDIXvSPyHyEhcEEtXGEOl6TTBdp42qp2zxrSF&#10;xqmSdCv/Hvc0Tn7Ws56/l69G24kz+tA6UjCfJSCQKmdaqhWUn9vHVxAhajK6c4QKfjHAqri9yXVm&#10;3IX2eD7EWnAIhUwraGLsMylD1aDVYeZ6JPa+nLc68upraby+cLjtZJokL9LqlvhDo3t8b7D6OQxW&#10;QevH41Da9CF8+P12ffwud7vNRqn7u3H9BiLiGK/HMOEzOhTMdHIDmSA6BYtnrhIVLFOekz9fTOrE&#10;6mmZgCxy+b9C8QcAAP//AwBQSwECLQAUAAYACAAAACEAtoM4kv4AAADhAQAAEwAAAAAAAAAAAAAA&#10;AAAAAAAAW0NvbnRlbnRfVHlwZXNdLnhtbFBLAQItABQABgAIAAAAIQA4/SH/1gAAAJQBAAALAAAA&#10;AAAAAAAAAAAAAC8BAABfcmVscy8ucmVsc1BLAQItABQABgAIAAAAIQC1SRHQsAIAALIFAAAOAAAA&#10;AAAAAAAAAAAAAC4CAABkcnMvZTJvRG9jLnhtbFBLAQItABQABgAIAAAAIQA22nXx3QAAAAoBAAAP&#10;AAAAAAAAAAAAAAAAAAoFAABkcnMvZG93bnJldi54bWxQSwUGAAAAAAQABADzAAAAFAYAAAAA&#10;" filled="f" stroked="f" strokecolor="white">
                <v:textbox style="mso-fit-shape-to-text:t" inset="0,0,0,0">
                  <w:txbxContent>
                    <w:p w:rsidR="00506935" w:rsidRDefault="00964CFB">
                      <w:pPr>
                        <w:pStyle w:val="AnaBalk"/>
                      </w:pPr>
                      <w:r>
                        <w:t>Sevimli Anao</w:t>
                      </w:r>
                      <w:r w:rsidR="00506935">
                        <w:t>kulu</w:t>
                      </w:r>
                      <w:r w:rsidR="005A38C0">
                        <w:t xml:space="preserve"> </w:t>
                      </w:r>
                      <w:r w:rsidR="00163948">
                        <w:t>Ma</w:t>
                      </w:r>
                      <w:r w:rsidR="002B0F6F">
                        <w:t xml:space="preserve">yıs </w:t>
                      </w:r>
                      <w:r>
                        <w:t>Ayı</w:t>
                      </w:r>
                      <w:r w:rsidR="00506935">
                        <w:t xml:space="preserve"> Bülteni</w:t>
                      </w:r>
                    </w:p>
                  </w:txbxContent>
                </v:textbox>
                <w10:wrap anchorx="page" anchory="page"/>
              </v:shap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page">
                  <wp:posOffset>571500</wp:posOffset>
                </wp:positionH>
                <wp:positionV relativeFrom="page">
                  <wp:posOffset>1631315</wp:posOffset>
                </wp:positionV>
                <wp:extent cx="1488440" cy="1796415"/>
                <wp:effectExtent l="0" t="0" r="0" b="0"/>
                <wp:wrapNone/>
                <wp:docPr id="69" name="Text Box 1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8440" cy="1796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6935" w:rsidRDefault="00D96782">
                            <w:r w:rsidRPr="009C5F35">
                              <w:rPr>
                                <w:rFonts w:ascii="Times New Roman" w:hAnsi="Times New Roman" w:cs="Times New Roman"/>
                                <w:noProof/>
                                <w:sz w:val="20"/>
                                <w:szCs w:val="20"/>
                              </w:rPr>
                              <w:drawing>
                                <wp:inline distT="0" distB="0" distL="0" distR="0">
                                  <wp:extent cx="1304925" cy="1704975"/>
                                  <wp:effectExtent l="0" t="0" r="0" b="0"/>
                                  <wp:docPr id="1" name="Resim 1" descr="okul bina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l binas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04925" cy="17049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96" o:spid="_x0000_s1029" type="#_x0000_t202" style="position:absolute;margin-left:45pt;margin-top:128.45pt;width:117.2pt;height:141.45pt;z-index:25169100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lZRhAIAABkFAAAOAAAAZHJzL2Uyb0RvYy54bWysVFtv2yAUfp+0/4B4T21nTmJbdape5mlS&#10;d5Ha/QACOEbDgIDG7qb+9x1wkqa7SNM0P2DgHL5z+T44vxh7iXbcOqFVjbOzFCOuqGZCbWv85b6Z&#10;FRg5TxQjUite40fu8MX69avzwVR8rjstGbcIQJSrBlPjzntTJYmjHe+JO9OGKzC22vbEw9JuE2bJ&#10;AOi9TOZpukwGbZmxmnLnYPdmMuJ1xG9bTv2ntnXcI1ljyM3H0cZxE8ZkfU6qrSWmE3SfBvmHLHoi&#10;FAQ9Qt0QT9CDFb9A9YJa7XTrz6juE922gvJYA1STpT9Vc9cRw2Mt0Bxnjm1y/w+Wftx9tkiwGi9L&#10;jBTpgaN7Pnp0pUeUFeUydGgwrgLHOwOufgQLMB2rdeZW068OKX3dEbXll9bqoeOEQYZZOJmcHJ1w&#10;XADZDB80g0jkwesINLa2D+2DhiBAB6Yej+yEbGgImRdFnoOJgi1blcs8W8QYpDocN9b5d1z3KExq&#10;bIH+CE92t86HdEh1cAnRnJaCNULKuLDbzbW0aEdAKk389ugv3KQKzkqHYxPitANZQoxgC/lG6r+X&#10;2TxPr+blrFkWq1ne5ItZuUqLWZqVV+Uyzcv8pnkKCWZ51QnGuLoVih9kmOV/R/P+QkwCikJEQ43L&#10;xXwxcfTHItP4/a7IXni4lVL0NS6OTqQKzL5VDMomlSdCTvPkZfqxy9CDwz92JeogUD+JwI+bMYru&#10;TYgeNLLR7BGEYTXQBhTDiwKTTttvGA1wO2us4PnASL5XIK0yizrwcZEvVnM4YU8tm1MLURSAauwx&#10;mqbXfnoAHowV2w7iHMR8CXJsRBTKc057EcP9ixXt34pwwU/X0ev5RVv/AAAA//8DAFBLAwQUAAYA&#10;CAAAACEAEeuC7+EAAAAKAQAADwAAAGRycy9kb3ducmV2LnhtbEyPUUvDMBSF3wX/Q7iCby613epa&#10;eztEERRhsOkPSJO7ttgkNcnW+u+XPenj4RzO+U61mfXATuR8bw3C/SIBRkZa1ZsW4evz9W4NzAdh&#10;lBisIYRf8rCpr68qUSo7mR2d9qFlscT4UiB0IYwl5152pIVf2JFM9A7WaRGidC1XTkyxXA88TZKc&#10;a9GbuNCJkZ47kt/7o0Z46V3zI232lj98FHK784fpfcsRb2/mp0dggebwF4YLfkSHOjI19miUZwNC&#10;kcQrASFd5QWwGMjS5RJYg7DKijXwuuL/L9RnAAAA//8DAFBLAQItABQABgAIAAAAIQC2gziS/gAA&#10;AOEBAAATAAAAAAAAAAAAAAAAAAAAAABbQ29udGVudF9UeXBlc10ueG1sUEsBAi0AFAAGAAgAAAAh&#10;ADj9If/WAAAAlAEAAAsAAAAAAAAAAAAAAAAALwEAAF9yZWxzLy5yZWxzUEsBAi0AFAAGAAgAAAAh&#10;AM/iVlGEAgAAGQUAAA4AAAAAAAAAAAAAAAAALgIAAGRycy9lMm9Eb2MueG1sUEsBAi0AFAAGAAgA&#10;AAAhABHrgu/hAAAACgEAAA8AAAAAAAAAAAAAAAAA3gQAAGRycy9kb3ducmV2LnhtbFBLBQYAAAAA&#10;BAAEAPMAAADsBQAAAAA=&#10;" stroked="f">
                <v:textbox style="mso-fit-shape-to-text:t">
                  <w:txbxContent>
                    <w:p w:rsidR="00506935" w:rsidRDefault="00D96782">
                      <w:r w:rsidRPr="009C5F35">
                        <w:rPr>
                          <w:rFonts w:ascii="Times New Roman" w:hAnsi="Times New Roman" w:cs="Times New Roman"/>
                          <w:noProof/>
                          <w:sz w:val="20"/>
                          <w:szCs w:val="20"/>
                        </w:rPr>
                        <w:drawing>
                          <wp:inline distT="0" distB="0" distL="0" distR="0">
                            <wp:extent cx="1304925" cy="1704975"/>
                            <wp:effectExtent l="0" t="0" r="0" b="0"/>
                            <wp:docPr id="1" name="Resim 1" descr="okul bina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l binas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04925" cy="1704975"/>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287020</wp:posOffset>
                </wp:positionH>
                <wp:positionV relativeFrom="paragraph">
                  <wp:posOffset>361315</wp:posOffset>
                </wp:positionV>
                <wp:extent cx="7171055" cy="9367520"/>
                <wp:effectExtent l="0" t="0" r="0" b="0"/>
                <wp:wrapNone/>
                <wp:docPr id="68" name="Rectangle 24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171055" cy="9367520"/>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7E7A32E" id="Rectangle 249" o:spid="_x0000_s1026" style="position:absolute;margin-left:22.6pt;margin-top:28.45pt;width:564.65pt;height:737.6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9BajAIAAB4FAAAOAAAAZHJzL2Uyb0RvYy54bWysVF1v0zAUfUfiP1h+7/KxNF2ipdPYKEIa&#10;MLHxA1zbSSwc29hu04L471w77eiAB4TIg+NrXx/fc+69vrzaDRJtuXVCqwZnZylGXFHNhOoa/Olx&#10;NbvAyHmiGJFa8QbvucNXy5cvLkdT81z3WjJuEYAoV4+mwb33pk4SR3s+EHemDVew2Wo7EA+m7RJm&#10;yQjog0zyNC2TUVtmrKbcOVi9nTbxMuK3Laf+Q9s67pFsMMTm42jjuA5jsrwkdWeJ6QU9hEH+IYqB&#10;CAWXPkHdEk/QxorfoAZBrXa69WdUD4luW0F55ABssvQXNg89MTxyAXGceZLJ/T9Y+n57b5FgDS4h&#10;U4oMkKOPoBpRneQoLyqMesEYD8kNYo3G1XDmwdzbQNeZO00/O6T0TQ9H+LW1euw5YRBiBniH5Ujk&#10;cW8APKIkz2CC4QAQrcd3moEP2Xgd1dy1dgjXgE5oF5O2f0oa33lEYXGRLbJ0PseIwl51Xi7meUxr&#10;QurjcWOdf8P1gMKkwRb4RXiyvXMeSIHr0SWS0lKwlZAyGrZb30iLtgQqaBW/oAMccaduUgVnpcOx&#10;aXtagSjhjrAX4o0V8a3K8iJ9lVezVXmxmBWrYj6rFunFLM2qV1WZFlVxu/oeAsyKehL/Tih+rM6s&#10;+LvsH/pkqqtYn2gEgeY5SEVkBwml3kYZnhFxp3zT+P2Jr9UbxYAoqUO2Xx/mngg5zZPnwUfBQIHj&#10;P2oSqyAkfiqrtWZ7KAKrIUXQqvCowKTX9itGIzRog92XDbEcI/lWQXmdl/NFCR19athTY31qEEUB&#10;qsEeyMfpjZ9egY2xouvhpixqofQ1FF8rYlmEwpyigriDAU0YGRwejNDlp3b0+vmsLX8AAAD//wMA&#10;UEsDBBQABgAIAAAAIQAhG0ed4wAAAAsBAAAPAAAAZHJzL2Rvd25yZXYueG1sTI/NTsMwEITvSLyD&#10;tUjcqJOQpCXEqRAIiUoVpT+HHp14SaLE6yh22/D2uCe4zWpGM9/my0n37IyjbQ0JCGcBMKTKqJZq&#10;AYf9+8MCmHWSlOwNoYAftLAsbm9ymSlzoS2ed65mvoRsJgU0zg0Z57ZqUEs7MwOS977NqKXz51hz&#10;NcqLL9c9j4Ig5Vq25BcaOeBrg1W3O2kBm8OGL97K/edXt+o+jiqN18nqKMT93fTyDMzh5P7CcMX3&#10;6FB4ptKcSFnWC4iTyCcFJOkTsKsfzuMEWOlV8hiFwIuc//+h+AUAAP//AwBQSwECLQAUAAYACAAA&#10;ACEAtoM4kv4AAADhAQAAEwAAAAAAAAAAAAAAAAAAAAAAW0NvbnRlbnRfVHlwZXNdLnhtbFBLAQIt&#10;ABQABgAIAAAAIQA4/SH/1gAAAJQBAAALAAAAAAAAAAAAAAAAAC8BAABfcmVscy8ucmVsc1BLAQIt&#10;ABQABgAIAAAAIQBll9BajAIAAB4FAAAOAAAAAAAAAAAAAAAAAC4CAABkcnMvZTJvRG9jLnhtbFBL&#10;AQItABQABgAIAAAAIQAhG0ed4wAAAAsBAAAPAAAAAAAAAAAAAAAAAOYEAABkcnMvZG93bnJldi54&#10;bWxQSwUGAAAAAAQABADzAAAA9gUAAAAA&#10;" stroked="f">
                <v:stroke joinstyle="round"/>
                <o:lock v:ext="edit" shapetype="t"/>
                <v:textbox inset="2.88pt,2.88pt,2.88pt,2.88pt"/>
              </v:rect>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page">
                  <wp:posOffset>2540000</wp:posOffset>
                </wp:positionH>
                <wp:positionV relativeFrom="page">
                  <wp:posOffset>3149600</wp:posOffset>
                </wp:positionV>
                <wp:extent cx="91440" cy="91440"/>
                <wp:effectExtent l="0" t="0" r="0" b="0"/>
                <wp:wrapNone/>
                <wp:docPr id="67"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35" w:rsidRDefault="0050693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30" type="#_x0000_t202" style="position:absolute;margin-left:200pt;margin-top:248pt;width:7.2pt;height:7.2pt;z-index:25165312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nJdsQIAALsFAAAOAAAAZHJzL2Uyb0RvYy54bWysVNtunDAQfa/Uf7D8ToCt9wIKWyXLUlVK&#10;L1LSD/CCWayCTW3vQlr13zu2w2aTqFLVlgc0vszxmZkzc/l27Fp0ZEpzKTIcX0QYMVHKiot9hr/c&#10;FcEKI22oqGgrBcvwPdP47fr1q8uhT9lMNrKtmEIAInQ69BlujOnTMNRlwzqqL2TPBBzWUnXUwFLt&#10;w0rRAdC7NpxF0SIcpKp6JUumNezm/hCvHX5ds9J8qmvNDGozDNyM+yv339l/uL6k6V7RvuHlAw36&#10;Fyw6ygU8eoLKqaHooPgLqI6XSmpZm4tSdqGsa14yFwNEE0fPorltaM9cLJAc3Z/SpP8fbPnx+Fkh&#10;XmV4scRI0A5qdMdGg67liGJCMGp4VTFbW5urodcpuNz24GRGuGP3bdy6v5HlV42E3DRU7NmVUnJo&#10;GK2Aq/MMz1w9jrYgu+GDrOBNejDSAY216iwgpAYBOtTs/lQny6uEzQSIwUEJJ94EZiFNJ9deafOO&#10;yQ5ZI8MKROCg6fFGG391umJfErLgbeuE0IonG4Dpd+BhcLVnloKr648kSrar7YoEZLbYBiTK8+Cq&#10;2JBgUcTLef4m32zy+Kd9Nyapz6F9ZtJYTP6shg9q9+o4qUzLllcWzlLSar/btAodKWi8cJ8tFZA/&#10;uxY+peGOIZZnIcUzEl3PkqBYrJYBKcg8SJbRKoji5DpZRCQhefE0pBsu2L+HhAYo5Hw290r6bWyR&#10;+17GRtOOG5giLe8yvDpdoqnV31ZUrrSG8tbbZ6mw9B9TARmbCu3UagXqpWrG3eiahExNsJPVPchX&#10;SRAYSBEmIBiNVN8xGmCaZFh/O1DFMGrfC2gBO3omQ03GbjKoKME1wwYjb26MH1GHXvF9A8i+yYS8&#10;gjapuROx7SfPAiKwC5gQLpaHaWZH0Pna3XqcuetfAAAA//8DAFBLAwQUAAYACAAAACEA2nlVP94A&#10;AAALAQAADwAAAGRycy9kb3ducmV2LnhtbEyPwU7DMBBE70j8g7VI3KhtCFEIcSpACjeQaPkAN16S&#10;iHgdxW6b8vUsJ3qb0Y5m31TrxY/igHMcAhnQKwUCqQ1uoM7A57a5KUDEZMnZMRAaOGGEdX15UdnS&#10;hSN94GGTOsElFEtroE9pKqWMbY/exlWYkPj2FWZvE9u5k262Ry73o7xVKpfeDsQfejvhS4/t92bv&#10;Dbw1uf6ZKIwn3L4Wungvnpu7wpjrq+XpEUTCJf2H4Q+f0aFmpl3Yk4tiNJApxVsSi4ecBScynWUg&#10;dgbutcpA1pU831D/AgAA//8DAFBLAQItABQABgAIAAAAIQC2gziS/gAAAOEBAAATAAAAAAAAAAAA&#10;AAAAAAAAAABbQ29udGVudF9UeXBlc10ueG1sUEsBAi0AFAAGAAgAAAAhADj9If/WAAAAlAEAAAsA&#10;AAAAAAAAAAAAAAAALwEAAF9yZWxzLy5yZWxzUEsBAi0AFAAGAAgAAAAhAGYycl2xAgAAuwUAAA4A&#10;AAAAAAAAAAAAAAAALgIAAGRycy9lMm9Eb2MueG1sUEsBAi0AFAAGAAgAAAAhANp5VT/eAAAACwEA&#10;AA8AAAAAAAAAAAAAAAAACwUAAGRycy9kb3ducmV2LnhtbFBLBQYAAAAABAAEAPMAAAAWBgAAAAA=&#10;" filled="f" stroked="f">
                <v:textbox inset="0,0,0,0">
                  <w:txbxContent>
                    <w:p w:rsidR="00506935" w:rsidRDefault="00506935"/>
                  </w:txbxContent>
                </v:textbox>
                <w10:wrap anchorx="page" anchory="page"/>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page">
                  <wp:posOffset>2529840</wp:posOffset>
                </wp:positionH>
                <wp:positionV relativeFrom="page">
                  <wp:posOffset>6601460</wp:posOffset>
                </wp:positionV>
                <wp:extent cx="91440" cy="91440"/>
                <wp:effectExtent l="0" t="0" r="0" b="0"/>
                <wp:wrapNone/>
                <wp:docPr id="66"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35" w:rsidRDefault="0050693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31" type="#_x0000_t202" style="position:absolute;margin-left:199.2pt;margin-top:519.8pt;width:7.2pt;height:7.2pt;z-index:2516551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qUpsgIAALsFAAAOAAAAZHJzL2Uyb0RvYy54bWysVG1vmzAQ/j5p/8HydwpkDg2opGpDmCZ1&#10;L1K7H+CACdbAZrYT0lX77zvbJU1bTZq28QGdX+7xPXfP3cXloe/QninNpchxfBZhxEQlay62Of56&#10;VwYLjLShoqadFCzH90zjy+XbNxfjkLGZbGVXM4UAROhsHHLcGjNkYairlvVUn8mBCThspOqpgaXa&#10;hrWiI6D3XTiLoiQcpaoHJSumNewW/hAvHX7TsMp8bhrNDOpyDLEZ91fuv7H/cHlBs62iQ8urxzDo&#10;X0TRUy7g0SNUQQ1FO8VfQfW8UlLLxpxVsg9l0/CKOQ7AJo5esLlt6cAcF0iOHo5p0v8Ptvq0/6IQ&#10;r3OcJBgJ2kON7tjBoGt5QDGB6rW8rpmtrc3VOOgMXG4HcDIHuGP3LW893Mjqm0ZCrloqtuxKKTm2&#10;jNYQq/MMT1w9jrYgm/GjrOFNujPSAR0a1VtASA0CdKjZ/bFONq4KNtOYEDio4MSbEFlIs8l1UNq8&#10;Z7JH1sixAhE4aLq/0cZfna7Yl4Qsedc5IXTi2QZg+h14GFztmQ3B1fUhjdL1Yr0gAZkl64BERRFc&#10;lSsSJGV8Pi/eFatVEf+078Yk8zm0z0wai8mf1fBR7V4dR5Vp2fHawtmQtNpuVp1CewoaL91nSwXB&#10;n1wLn4fhjoHLC0rxjETXszQok8V5QEoyD9LzaBFEcXqdJhFJSVE+p3TDBft3SmiEQs5nc6+k33KL&#10;3PeaG816bmCKdLzP8eJ4iWZWf2tRu9Iayjtvn6TChv+UCsjYVGinVitQL1Vz2Bxck8ynJtjI+h7k&#10;qyQIDKQIExCMVqofGI0wTXKsv++oYhh1HwS0gB09k6EmYzMZVFTgmmODkTdXxo+o3aD4tgVk32RC&#10;XkGbNNyJ2PaTjwIY2AVMCMflcZrZEXS6dreeZu7yFwAAAP//AwBQSwMEFAAGAAgAAAAhAFAxm8bg&#10;AAAADQEAAA8AAABkcnMvZG93bnJldi54bWxMj8FOwzAQRO9I/IO1SNyokyZEbhqnAqRwA4mWD3CT&#10;bRIRr6PYbVO+nu2JHnfmaXam2Mx2ECecfO9IQ7yIQCDVrump1fC9q54UCB8MNWZwhBou6GFT3t8V&#10;Jm/cmb7wtA2t4BDyudHQhTDmUvq6Q2v8wo1I7B3cZE3gc2plM5kzh9tBLqMok9b0xB86M+Jbh/XP&#10;9mg1fFRZ/DuSGy64e1ex+lSvVaK0fnyYX9YgAs7hH4Zrfa4OJXfauyM1XgwakpVKGWUjSlYZCEbS&#10;eMlr9lfpOY1AloW8XVH+AQAA//8DAFBLAQItABQABgAIAAAAIQC2gziS/gAAAOEBAAATAAAAAAAA&#10;AAAAAAAAAAAAAABbQ29udGVudF9UeXBlc10ueG1sUEsBAi0AFAAGAAgAAAAhADj9If/WAAAAlAEA&#10;AAsAAAAAAAAAAAAAAAAALwEAAF9yZWxzLy5yZWxzUEsBAi0AFAAGAAgAAAAhACrupSmyAgAAuwUA&#10;AA4AAAAAAAAAAAAAAAAALgIAAGRycy9lMm9Eb2MueG1sUEsBAi0AFAAGAAgAAAAhAFAxm8bgAAAA&#10;DQEAAA8AAAAAAAAAAAAAAAAADAUAAGRycy9kb3ducmV2LnhtbFBLBQYAAAAABAAEAPMAAAAZBgAA&#10;AAA=&#10;" filled="f" stroked="f">
                <v:textbox inset="0,0,0,0">
                  <w:txbxContent>
                    <w:p w:rsidR="00506935" w:rsidRDefault="00506935"/>
                  </w:txbxContent>
                </v:textbox>
                <w10:wrap anchorx="page" anchory="page"/>
              </v:shape>
            </w:pict>
          </mc:Fallback>
        </mc:AlternateContent>
      </w:r>
    </w:p>
    <w:p w:rsidR="00D96782" w:rsidRPr="00D96782" w:rsidRDefault="00D96782" w:rsidP="00D96782"/>
    <w:p w:rsidR="00D96782" w:rsidRPr="00D96782" w:rsidRDefault="00D96782" w:rsidP="00D96782"/>
    <w:p w:rsidR="00D96782" w:rsidRPr="00D96782" w:rsidRDefault="00D96782" w:rsidP="00D96782"/>
    <w:p w:rsidR="00D96782" w:rsidRPr="00D96782" w:rsidRDefault="00700CC0" w:rsidP="00D96782">
      <w:r>
        <w:rPr>
          <w:noProof/>
        </w:rPr>
        <mc:AlternateContent>
          <mc:Choice Requires="wps">
            <w:drawing>
              <wp:anchor distT="0" distB="0" distL="114300" distR="114300" simplePos="0" relativeHeight="251623424" behindDoc="0" locked="0" layoutInCell="1" allowOverlap="1">
                <wp:simplePos x="0" y="0"/>
                <wp:positionH relativeFrom="page">
                  <wp:posOffset>2457450</wp:posOffset>
                </wp:positionH>
                <wp:positionV relativeFrom="page">
                  <wp:posOffset>1857375</wp:posOffset>
                </wp:positionV>
                <wp:extent cx="4739005" cy="647700"/>
                <wp:effectExtent l="0" t="0" r="4445" b="0"/>
                <wp:wrapNone/>
                <wp:docPr id="7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9005"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35" w:rsidRPr="00700CC0" w:rsidRDefault="00700CC0" w:rsidP="003177B2">
                            <w:pPr>
                              <w:pStyle w:val="indekilerMetni"/>
                              <w:jc w:val="center"/>
                              <w:rPr>
                                <w:sz w:val="24"/>
                                <w:szCs w:val="24"/>
                              </w:rPr>
                            </w:pPr>
                            <w:r w:rsidRPr="00700CC0">
                              <w:rPr>
                                <w:sz w:val="24"/>
                                <w:szCs w:val="24"/>
                              </w:rPr>
                              <w:t>Okul Öncesi Dönemdeki Çocukların Problem Durumunda Kullandıkları Başa Çıkma Stratejileri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2" type="#_x0000_t202" style="position:absolute;margin-left:193.5pt;margin-top:146.25pt;width:373.15pt;height:51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lditQIAALIFAAAOAAAAZHJzL2Uyb0RvYy54bWysVNuOmzAQfa/Uf7D8znJZAgEtWe2GUFXa&#10;XqTdfoADJlgFm9pOYLvqv3dsQrKXl6otD9Zgj49n5pyZq+uxa9GBSsUEz7B/4WFEeSkqxncZ/vZQ&#10;OEuMlCa8Iq3gNMOPVOHr1ft3V0Of0kA0oq2oRADCVTr0GW607lPXVWVDO6IuRE85HNZCdkTDr9y5&#10;lSQDoHetG3he5A5CVr0UJVUKdvPpEK8sfl3TUn+pa0U1ajMMsWm7Srtuzequrki6k6RvWHkMg/xF&#10;FB1hHB49QeVEE7SX7A1Ux0oplKj1RSk6V9Q1K6nNAbLxvVfZ3DekpzYXKI7qT2VS/w+2/Hz4KhGr&#10;MhwHGHHSAUcPdNToVozIX5j6DL1Kwe2+B0c9wj7wbHNV/Z0ovyvExbohfEdvpBRDQ0kF8fnmpvvs&#10;6oSjDMh2+CQqeIfstbBAYy07UzwoBwJ04OnxxI2JpYTNML5MPG+BUQlnURjHniXPJel8u5dKf6Ci&#10;Q8bIsATuLTo53CltoiHp7GIe46JgbWv5b/mLDXCcduBtuGrOTBSWzqfESzbLzTJ0wiDaOKGX585N&#10;sQ6dqPDjRX6Zr9e5/8u864dpw6qKcvPMLC0//DPqjiKfRHESlxItqwycCUnJ3XbdSnQgIO3Cfrbm&#10;cHJ2c1+GYYsAubxKyQ9C7zZInCJaxk5YhAsnib2l4/nJbRJ5YRLmxcuU7hin/54SGjKcLILFJKZz&#10;0K9y8+z3NjeSdkzD8GhZl+HlyYmkRoIbXllqNWHtZD8rhQn/XAqgeybaCtZodFKrHrej7Y1o7oOt&#10;qB5BwVKAwECmMPjAaIT8idEAQyTD6seeSIpR+5FDF5iJMxtyNrazQXgJVzOsMZrMtZ4m076XbNcA&#10;8tRnXNxAp9TMiti01BTFsb9gMNhcjkPMTJ7n/9brPGpXvwEAAP//AwBQSwMEFAAGAAgAAAAhAIfd&#10;LQXiAAAADAEAAA8AAABkcnMvZG93bnJldi54bWxMjzFPwzAUhHck/oP1KrFRpwktTRqnqhBMSKhp&#10;GBid+DWxGj+H2G3Dv8edYDzd6e67fDuZnl1wdNqSgMU8AobUWKWpFfBZvT2ugTkvScneEgr4QQfb&#10;4v4ul5myVyrxcvAtCyXkMimg837IOHdNh0a6uR2Qgne0o5E+yLHlapTXUG56HkfRihupKSx0csCX&#10;DpvT4WwE7L6ofNXfH/W+PJa6qtKI3lcnIR5m024DzOPk/8Jwww/oUASm2p5JOdYLSNbP4YsXEKfx&#10;EtgtsUiSBFgdvPRpCbzI+f8TxS8AAAD//wMAUEsBAi0AFAAGAAgAAAAhALaDOJL+AAAA4QEAABMA&#10;AAAAAAAAAAAAAAAAAAAAAFtDb250ZW50X1R5cGVzXS54bWxQSwECLQAUAAYACAAAACEAOP0h/9YA&#10;AACUAQAACwAAAAAAAAAAAAAAAAAvAQAAX3JlbHMvLnJlbHNQSwECLQAUAAYACAAAACEALTpXYrUC&#10;AACyBQAADgAAAAAAAAAAAAAAAAAuAgAAZHJzL2Uyb0RvYy54bWxQSwECLQAUAAYACAAAACEAh90t&#10;BeIAAAAMAQAADwAAAAAAAAAAAAAAAAAPBQAAZHJzL2Rvd25yZXYueG1sUEsFBgAAAAAEAAQA8wAA&#10;AB4GAAAAAA==&#10;" filled="f" stroked="f">
                <v:textbox inset="0,0,0,0">
                  <w:txbxContent>
                    <w:p w:rsidR="00506935" w:rsidRPr="00700CC0" w:rsidRDefault="00700CC0" w:rsidP="003177B2">
                      <w:pPr>
                        <w:pStyle w:val="indekilerMetni"/>
                        <w:jc w:val="center"/>
                        <w:rPr>
                          <w:sz w:val="24"/>
                          <w:szCs w:val="24"/>
                        </w:rPr>
                      </w:pPr>
                      <w:r w:rsidRPr="00700CC0">
                        <w:rPr>
                          <w:sz w:val="24"/>
                          <w:szCs w:val="24"/>
                        </w:rPr>
                        <w:t>Okul Öncesi Dönemdeki Çocukların Problem Durumunda Kullandıkları Başa Çıkma Stratejileri</w:t>
                      </w:r>
                    </w:p>
                  </w:txbxContent>
                </v:textbox>
                <w10:wrap anchorx="page" anchory="page"/>
              </v:shape>
            </w:pict>
          </mc:Fallback>
        </mc:AlternateContent>
      </w:r>
    </w:p>
    <w:p w:rsidR="00D96782" w:rsidRPr="00D96782" w:rsidRDefault="00D96782" w:rsidP="00D96782"/>
    <w:p w:rsidR="00D96782" w:rsidRPr="00D96782" w:rsidRDefault="00C57AC0" w:rsidP="00D96782">
      <w:r>
        <w:rPr>
          <w:noProof/>
        </w:rPr>
        <mc:AlternateContent>
          <mc:Choice Requires="wps">
            <w:drawing>
              <wp:anchor distT="0" distB="0" distL="114300" distR="114300" simplePos="0" relativeHeight="251622400" behindDoc="0" locked="0" layoutInCell="1" allowOverlap="1">
                <wp:simplePos x="0" y="0"/>
                <wp:positionH relativeFrom="page">
                  <wp:posOffset>2486025</wp:posOffset>
                </wp:positionH>
                <wp:positionV relativeFrom="page">
                  <wp:posOffset>2295525</wp:posOffset>
                </wp:positionV>
                <wp:extent cx="2162175" cy="6962775"/>
                <wp:effectExtent l="0" t="0" r="9525" b="9525"/>
                <wp:wrapNone/>
                <wp:docPr id="8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6962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8">
                        <w:txbxContent>
                          <w:p w:rsidR="003177B2" w:rsidRDefault="003177B2" w:rsidP="006E40B0">
                            <w:pPr>
                              <w:pStyle w:val="GvdeMetni"/>
                              <w:jc w:val="both"/>
                            </w:pPr>
                          </w:p>
                          <w:p w:rsidR="006E40B0" w:rsidRDefault="00700CC0" w:rsidP="006E40B0">
                            <w:pPr>
                              <w:pStyle w:val="GvdeMetni"/>
                              <w:jc w:val="both"/>
                            </w:pPr>
                            <w:r w:rsidRPr="00700CC0">
                              <w:t xml:space="preserve">Yaşamının ilk yıllarında çocukların karşılaştığı her durum çocuklara yeni öğrenmeler için deneyim fırsatları sunarken, aynı zamanda korku ve endişe gibi karmaşık duygularada neden olabilir. Gelişim sürecinin dışında da çocuklarda korku, üzüntü ve kaygı yaratan farklı etkenler mevcuttur . Bunun gibi olumsuz duygular, kökenini çocukluk yaşantısında verilen eğitimden; anne baba, öğretmenler, arkadaşlar ve yakın çevredeki kişilerle ilişkilerden alır. Her insan doğduğu andan itibaren kültürü, sosyal çevresi, bu çevrenin geribildirimleri ve eğitim biçimi gibi birçok kaynaktan gelen bilgi yığınıyla karşılaşır. Bu bilgiler psişik bir sistem tarafından yorumlanır ve bireylerin çevresiyle uyumunu, onlar için bir şeyler yapma isteğini ve kendisinde kaygı yaratan değişikliklere geliştirdiği tepkileri oluşturur . Özellikle okul öncesi dönem olan 3-4 yaşla birlikte sosyal çevresi genişleyen çocuklar, duyguları hakkında yeni şeyler deneyimlemeye başlarlar. Bu dönemde çocuklar duygular hakkında daha çok konuşmaya başlarlar. Bu süreçte, anne, baba ve yakın ilişkide bulunulan kişilerin duygularını yaşama biçimleri ve kaygı durumuyla baş etme yöntemleri, çocuklarda kaygının gelişmesinde ve kaygı düzeyinde önemli rol oynar. Kaygılı kişilerin anne babalarının çoğunlukla çocuklarından beklentileri oldukça yüksek ve çocuklarına sevgi ve desteği, ancak bu beklentileri karşılandığında sağlayan kişiler olduğu gözlemlenmiştir. sürekli öz-eleştiri yapar ve kendisinde </w:t>
                            </w:r>
                          </w:p>
                          <w:p w:rsidR="006E40B0" w:rsidRDefault="006E40B0" w:rsidP="0080677B">
                            <w:pPr>
                              <w:pStyle w:val="GvdeMetni"/>
                            </w:pPr>
                          </w:p>
                          <w:p w:rsidR="006E40B0" w:rsidRDefault="006E40B0" w:rsidP="0080677B">
                            <w:pPr>
                              <w:pStyle w:val="GvdeMetni"/>
                            </w:pPr>
                          </w:p>
                          <w:p w:rsidR="00B77791" w:rsidRDefault="006E40B0" w:rsidP="006E40B0">
                            <w:pPr>
                              <w:pStyle w:val="GvdeMetni"/>
                              <w:jc w:val="both"/>
                            </w:pPr>
                            <w:r>
                              <w:t>um</w:t>
                            </w:r>
                            <w:r w:rsidR="00700CC0" w:rsidRPr="00700CC0">
                              <w:t xml:space="preserve">duklarını gerçekleştiremediğinden kaygı yaşar. </w:t>
                            </w:r>
                            <w:r w:rsidR="00B77791">
                              <w:t xml:space="preserve">       </w:t>
                            </w:r>
                          </w:p>
                          <w:p w:rsidR="005A38C0" w:rsidRDefault="00700CC0" w:rsidP="006E40B0">
                            <w:pPr>
                              <w:pStyle w:val="GvdeMetni"/>
                              <w:jc w:val="both"/>
                            </w:pPr>
                            <w:r w:rsidRPr="00700CC0">
                              <w:t xml:space="preserve">Bununla birlikte duygusal yetkinliğe sahip duygu düzenleme becerisi açısından güçlü çocuklar, öz-yeterlik duyguları yüksek ve olumlu sosyal davranışları daha fazla olduğundan dolayı kaygı yaratan ya da problem olarak görülen durumlarla etkili bir şekilde baş edebilmektedir . Kaygı, genel olarak başa çıkılması güç bir durum karşısında bireyin kendisini yetersiz ve eksik hissetmesidir . Normal düzeydeki bir kaygı kişi için faydalıdır; çünkü bu durum kişide, istek duyma, karar alma, motive olma, alınan kararları gerçekleştirebilme yani bilgiyi performansa dökmeyi sağlar . Kaygının patolojik olduğuna karar verebilmek için, uyaranın şiddeti ile ortaya çıkan kaygı düzeyi ile uyumlu olmaması, zamanla azalmak yerine değişmemesi ya da şiddetlenmesi gerekmektedir. Fiziksel belirtileri daralma, gerginlik, sıkıntı, huzursuzluk, konsantrasyon zorluğu, tedirginlik, tetikte olma, kolay irkilme ve çabuk yorulma şeklinde gözlemlenir . </w:t>
                            </w:r>
                          </w:p>
                          <w:p w:rsidR="005A38C0" w:rsidRDefault="005A38C0" w:rsidP="0080677B">
                            <w:pPr>
                              <w:pStyle w:val="GvdeMetni"/>
                            </w:pPr>
                          </w:p>
                          <w:p w:rsidR="00506935" w:rsidRPr="00CB02E7" w:rsidRDefault="00506935" w:rsidP="0080677B">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3" type="#_x0000_t202" style="position:absolute;margin-left:195.75pt;margin-top:180.75pt;width:170.25pt;height:548.2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STsQIAALMFAAAOAAAAZHJzL2Uyb0RvYy54bWysVG1vmzAQ/j5p/8Hyd8LLCAmopGpCmCZ1&#10;L1K7H+CACdbAZrYT6Kr9951NSNNWk6ZtfEBn+/zcPXeP7+p6aBt0pFIxwVPszzyMKC9Eyfg+xV/v&#10;c2eJkdKEl6QRnKb4gSp8vXr75qrvEhqIWjQllQhAuEr6LsW11l3iuqqoaUvUTHSUw2ElZEs0LOXe&#10;LSXpAb1t3MDzIrcXsuykKKhSsJuNh3hl8auKFvpzVSmqUZNiyE3bv7T/nfm7qyuS7CXpalac0iB/&#10;kUVLGIegZ6iMaIIOkr2CalkhhRKVnhWidUVVsYJaDsDG916wuatJRy0XKI7qzmVS/w+2+HT8IhEr&#10;U7xcYMRJCz26p4NGazEgPzT16TuVgNtdB456gH3os+WqultRfFOIi01N+J7eSCn6mpIS8vPNTffi&#10;6oijDMiu/yhKiEMOWligoZKtKR6UAwE69Onh3BuTSwGbgR8F/mKOUQFnURwFC1iYGCSZrndS6fdU&#10;tMgYKZbQfAtPjrdKj66Ti4nGRc6aBvZJ0vBnG4A57kBwuGrOTBq2n4+xF2+X22XohEG0dUIvy5yb&#10;fBM6UQ7pZe+yzSbzf5q4fpjUrCwpN2Embfnhn/XupPJRFWd1KdGw0sCZlJTc7zaNREcC2s7tdyrI&#10;hZv7PA1bL+DygpIfhN46iJ08Wi6cMA/nTrzwlo7nx+s48sI4zPLnlG4Zp/9OCfUpjufBfFTTb7l5&#10;9nvNjSQt0zA9GtaCfM9OJDEa3PLStlYT1oz2RSlM+k+lgHZPjbaKNSId5aqH3WAfx8JEN2reifIB&#10;JCwFCAx0CpMPjFrIHxj1MEVSrL4fiKQYNR84PAMzciZDTsZuMggv4GqKNUajudHjaDp0ku1rQB4f&#10;Ghc38FQqZkX8lMXpgcFksFxOU8yMnsu19XqatatfAAAA//8DAFBLAwQUAAYACAAAACEANaWTJeAA&#10;AAAMAQAADwAAAGRycy9kb3ducmV2LnhtbEyPwW7CMBBE75X6D9Yi9VZsoKQQ4iBUtadKFSE99OjE&#10;JrGI12lsIP37Lqf2NqN9mp3JtqPr2MUMwXqUMJsKYAZrry02Ej7Lt8cVsBAVatV5NBJ+TIBtfn+X&#10;qVT7KxbmcogNoxAMqZLQxtinnIe6NU6Fqe8N0u3oB6ci2aHhelBXCncdnwuRcKcs0odW9ealNfXp&#10;cHYSdl9YvNrvj2pfHAtblmuB78lJyofJuNsAi2aMfzDc6lN1yKlT5c+oA+skLNazJaEkkpsg4nkx&#10;p3UVoU/LlQCeZ/z/iPwXAAD//wMAUEsBAi0AFAAGAAgAAAAhALaDOJL+AAAA4QEAABMAAAAAAAAA&#10;AAAAAAAAAAAAAFtDb250ZW50X1R5cGVzXS54bWxQSwECLQAUAAYACAAAACEAOP0h/9YAAACUAQAA&#10;CwAAAAAAAAAAAAAAAAAvAQAAX3JlbHMvLnJlbHNQSwECLQAUAAYACAAAACEA1Jf0k7ECAACzBQAA&#10;DgAAAAAAAAAAAAAAAAAuAgAAZHJzL2Uyb0RvYy54bWxQSwECLQAUAAYACAAAACEANaWTJeAAAAAM&#10;AQAADwAAAAAAAAAAAAAAAAALBQAAZHJzL2Rvd25yZXYueG1sUEsFBgAAAAAEAAQA8wAAABgGAAAA&#10;AA==&#10;" filled="f" stroked="f">
                <v:textbox style="mso-next-textbox:#Text Box 143" inset="0,0,0,0">
                  <w:txbxContent>
                    <w:p w:rsidR="003177B2" w:rsidRDefault="003177B2" w:rsidP="006E40B0">
                      <w:pPr>
                        <w:pStyle w:val="GvdeMetni"/>
                        <w:jc w:val="both"/>
                      </w:pPr>
                    </w:p>
                    <w:p w:rsidR="006E40B0" w:rsidRDefault="00700CC0" w:rsidP="006E40B0">
                      <w:pPr>
                        <w:pStyle w:val="GvdeMetni"/>
                        <w:jc w:val="both"/>
                      </w:pPr>
                      <w:r w:rsidRPr="00700CC0">
                        <w:t xml:space="preserve">Yaşamının ilk yıllarında çocukların karşılaştığı her durum çocuklara yeni öğrenmeler için deneyim fırsatları sunarken, aynı zamanda korku ve endişe gibi karmaşık duygularada neden olabilir. Gelişim sürecinin dışında da çocuklarda korku, üzüntü ve kaygı yaratan farklı etkenler mevcuttur . Bunun gibi olumsuz duygular, kökenini çocukluk yaşantısında verilen eğitimden; anne baba, öğretmenler, arkadaşlar ve yakın çevredeki kişilerle ilişkilerden alır. Her insan doğduğu andan itibaren kültürü, sosyal çevresi, bu çevrenin geribildirimleri ve eğitim biçimi gibi birçok kaynaktan gelen bilgi yığınıyla karşılaşır. Bu bilgiler psişik bir sistem tarafından yorumlanır ve bireylerin çevresiyle uyumunu, onlar için bir şeyler yapma isteğini ve kendisinde kaygı yaratan değişikliklere geliştirdiği tepkileri oluşturur . Özellikle okul öncesi dönem olan 3-4 yaşla birlikte sosyal çevresi genişleyen çocuklar, duyguları hakkında yeni şeyler deneyimlemeye başlarlar. Bu dönemde çocuklar duygular hakkında daha çok konuşmaya başlarlar. Bu süreçte, anne, baba ve yakın ilişkide bulunulan kişilerin duygularını yaşama biçimleri ve kaygı durumuyla baş etme yöntemleri, çocuklarda kaygının gelişmesinde ve kaygı düzeyinde önemli rol oynar. Kaygılı kişilerin anne babalarının çoğunlukla çocuklarından beklentileri oldukça yüksek ve çocuklarına sevgi ve desteği, ancak bu beklentileri karşılandığında sağlayan kişiler olduğu gözlemlenmiştir. sürekli öz-eleştiri yapar ve kendisinde </w:t>
                      </w:r>
                    </w:p>
                    <w:p w:rsidR="006E40B0" w:rsidRDefault="006E40B0" w:rsidP="0080677B">
                      <w:pPr>
                        <w:pStyle w:val="GvdeMetni"/>
                      </w:pPr>
                    </w:p>
                    <w:p w:rsidR="006E40B0" w:rsidRDefault="006E40B0" w:rsidP="0080677B">
                      <w:pPr>
                        <w:pStyle w:val="GvdeMetni"/>
                      </w:pPr>
                    </w:p>
                    <w:p w:rsidR="00B77791" w:rsidRDefault="006E40B0" w:rsidP="006E40B0">
                      <w:pPr>
                        <w:pStyle w:val="GvdeMetni"/>
                        <w:jc w:val="both"/>
                      </w:pPr>
                      <w:r>
                        <w:t>um</w:t>
                      </w:r>
                      <w:r w:rsidR="00700CC0" w:rsidRPr="00700CC0">
                        <w:t xml:space="preserve">duklarını gerçekleştiremediğinden kaygı yaşar. </w:t>
                      </w:r>
                      <w:r w:rsidR="00B77791">
                        <w:t xml:space="preserve">       </w:t>
                      </w:r>
                    </w:p>
                    <w:p w:rsidR="005A38C0" w:rsidRDefault="00700CC0" w:rsidP="006E40B0">
                      <w:pPr>
                        <w:pStyle w:val="GvdeMetni"/>
                        <w:jc w:val="both"/>
                      </w:pPr>
                      <w:r w:rsidRPr="00700CC0">
                        <w:t xml:space="preserve">Bununla birlikte duygusal yetkinliğe sahip duygu düzenleme becerisi açısından güçlü çocuklar, öz-yeterlik duyguları yüksek ve olumlu sosyal davranışları daha fazla olduğundan dolayı kaygı yaratan ya da problem olarak görülen durumlarla etkili bir şekilde baş edebilmektedir . Kaygı, genel olarak başa çıkılması güç bir durum karşısında bireyin kendisini yetersiz ve eksik hissetmesidir . Normal düzeydeki bir kaygı kişi için faydalıdır; çünkü bu durum kişide, istek duyma, karar alma, motive olma, alınan kararları gerçekleştirebilme yani bilgiyi performansa dökmeyi sağlar . Kaygının patolojik olduğuna karar verebilmek için, uyaranın şiddeti ile ortaya çıkan kaygı düzeyi ile uyumlu olmaması, zamanla azalmak yerine değişmemesi ya da şiddetlenmesi gerekmektedir. Fiziksel belirtileri daralma, gerginlik, sıkıntı, huzursuzluk, konsantrasyon zorluğu, tedirginlik, tetikte olma, kolay irkilme ve çabuk yorulma şeklinde gözlemlenir . </w:t>
                      </w:r>
                    </w:p>
                    <w:p w:rsidR="005A38C0" w:rsidRDefault="005A38C0" w:rsidP="0080677B">
                      <w:pPr>
                        <w:pStyle w:val="GvdeMetni"/>
                      </w:pPr>
                    </w:p>
                    <w:p w:rsidR="00506935" w:rsidRPr="00CB02E7" w:rsidRDefault="00506935" w:rsidP="0080677B">
                      <w:pPr>
                        <w:pStyle w:val="GvdeMetni"/>
                      </w:pPr>
                    </w:p>
                  </w:txbxContent>
                </v:textbox>
                <w10:wrap anchorx="page" anchory="page"/>
              </v:shape>
            </w:pict>
          </mc:Fallback>
        </mc:AlternateContent>
      </w:r>
    </w:p>
    <w:p w:rsidR="00D96782" w:rsidRPr="00D96782" w:rsidRDefault="00C57AC0" w:rsidP="00D96782">
      <w:r>
        <w:rPr>
          <w:noProof/>
        </w:rPr>
        <mc:AlternateContent>
          <mc:Choice Requires="wps">
            <w:drawing>
              <wp:anchor distT="0" distB="0" distL="114300" distR="114300" simplePos="0" relativeHeight="251652096" behindDoc="0" locked="0" layoutInCell="1" allowOverlap="1">
                <wp:simplePos x="0" y="0"/>
                <wp:positionH relativeFrom="page">
                  <wp:posOffset>4924425</wp:posOffset>
                </wp:positionH>
                <wp:positionV relativeFrom="page">
                  <wp:posOffset>2400299</wp:posOffset>
                </wp:positionV>
                <wp:extent cx="2135327" cy="8582025"/>
                <wp:effectExtent l="0" t="0" r="17780" b="9525"/>
                <wp:wrapNone/>
                <wp:docPr id="86"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5327" cy="858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8"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43" o:spid="_x0000_s1034" type="#_x0000_t202" style="position:absolute;margin-left:387.75pt;margin-top:189pt;width:168.15pt;height:675.7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Sz5AEAAKcDAAAOAAAAZHJzL2Uyb0RvYy54bWysU8tu2zAQvBfoPxC817IVuDUEy0GaIEWB&#10;tA2Q9ANoirKISFxml7bkfn2XlOW0zS3ohVjxMTszO1pfDl0rDgbJgivlYjaXwjgNlXW7Uv58vP2w&#10;koKCcpVqwZlSHg3Jy837d+veFyaHBtrKoGAQR0XvS9mE4IssI92YTtEMvHF8WAN2KvAn7rIKVc/o&#10;XZvl8/nHrAesPII2RLx7Mx7KTcKva6PDj7omE0RbSuYW0opp3cY126xVsUPlG6tPNNQbWHTKOm56&#10;hrpRQYk92ldQndUIBHWYaegyqGurTdLAahbzf9Q8NMqbpIXNIX+2if4frP5+ePD3KMLwGQYeYBJB&#10;/g70EwkH141yO3OFCH1jVMWNF9GyrPdUnJ5Gq6mgCLLtv0HFQ1b7AAloqLGLrrBOweg8gOPZdDME&#10;oXkzX1wsL/JPUmg+Wy1X+Txfph6qmJ57pPDFQCdiUUrkqSZ4dbijEOmoYroSuzm4tW2bJtu6vzb4&#10;YtxJ9CPjkXtr3ZOpHoftIGxVSqZC5vmkNGrbQnVkdQhjejjtXDSAv6ToOTmlpOe9QiNF+9WxQzFm&#10;U4FTsZ0K5TQ/LWWQYiyvwxjHvUe7axh5nIGDK3axtknfC4sTeU5Dkn1Kbozbn9/p1sv/tfkNAAD/&#10;/wMAUEsDBBQABgAIAAAAIQCbxXi54QAAAA0BAAAPAAAAZHJzL2Rvd25yZXYueG1sTI9BT8MwDIXv&#10;SPyHyJO4sXRDXbfSdJoQnJAQXTlwTFuvjdY4pcm28u/xTsMnW+/p+XvZdrK9OOPojSMFi3kEAql2&#10;jaFWwVf59rgG4YOmRveOUMEvetjm93eZTht3oQLP+9AKDiGfagVdCEMqpa87tNrP3YDE2sGNVgc+&#10;x1Y2o75wuO3lMopW0mpD/KHTA750WB/3J6tg903Fq/n5qD6LQ2HKchPR++qo1MNs2j2DCDiFmxmu&#10;+IwOOTNV7kSNF72CJIljtip4StZc6urg4TYVb8lyE4PMM/m/Rf4HAAD//wMAUEsBAi0AFAAGAAgA&#10;AAAhALaDOJL+AAAA4QEAABMAAAAAAAAAAAAAAAAAAAAAAFtDb250ZW50X1R5cGVzXS54bWxQSwEC&#10;LQAUAAYACAAAACEAOP0h/9YAAACUAQAACwAAAAAAAAAAAAAAAAAvAQAAX3JlbHMvLnJlbHNQSwEC&#10;LQAUAAYACAAAACEA/x4ks+QBAACnAwAADgAAAAAAAAAAAAAAAAAuAgAAZHJzL2Uyb0RvYy54bWxQ&#10;SwECLQAUAAYACAAAACEAm8V4ueEAAAANAQAADwAAAAAAAAAAAAAAAAA+BAAAZHJzL2Rvd25yZXYu&#10;eG1sUEsFBgAAAAAEAAQA8wAAAEwFAAAAAA==&#10;" filled="f" stroked="f">
                <v:textbox inset="0,0,0,0">
                  <w:txbxContent/>
                </v:textbox>
                <w10:wrap anchorx="page" anchory="page"/>
              </v:shape>
            </w:pict>
          </mc:Fallback>
        </mc:AlternateContent>
      </w:r>
    </w:p>
    <w:p w:rsidR="00D96782" w:rsidRPr="00D96782" w:rsidRDefault="00D96782" w:rsidP="00D96782"/>
    <w:p w:rsidR="00D96782" w:rsidRPr="00D96782" w:rsidRDefault="00D96782" w:rsidP="00D96782"/>
    <w:p w:rsidR="00D96782" w:rsidRPr="00D96782" w:rsidRDefault="00D96782" w:rsidP="00D96782"/>
    <w:p w:rsidR="00D96782" w:rsidRPr="00D96782" w:rsidRDefault="00D96782" w:rsidP="00D96782"/>
    <w:p w:rsidR="00D96782" w:rsidRPr="00D96782" w:rsidRDefault="00D96782" w:rsidP="00D96782"/>
    <w:p w:rsidR="00D96782" w:rsidRPr="00D96782" w:rsidRDefault="00C57AC0" w:rsidP="00D96782">
      <w:r>
        <w:rPr>
          <w:noProof/>
        </w:rPr>
        <mc:AlternateContent>
          <mc:Choice Requires="wps">
            <w:drawing>
              <wp:anchor distT="0" distB="0" distL="114300" distR="114300" simplePos="0" relativeHeight="251632640" behindDoc="0" locked="0" layoutInCell="1" allowOverlap="1">
                <wp:simplePos x="0" y="0"/>
                <wp:positionH relativeFrom="page">
                  <wp:posOffset>561975</wp:posOffset>
                </wp:positionH>
                <wp:positionV relativeFrom="page">
                  <wp:posOffset>3600450</wp:posOffset>
                </wp:positionV>
                <wp:extent cx="1790700" cy="2286000"/>
                <wp:effectExtent l="0" t="0" r="0" b="0"/>
                <wp:wrapNone/>
                <wp:docPr id="7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35" w:rsidRDefault="00506935">
                            <w:pPr>
                              <w:pStyle w:val="indekilerBal"/>
                            </w:pPr>
                            <w:r>
                              <w:t>İçindekiler</w:t>
                            </w:r>
                          </w:p>
                          <w:p w:rsidR="003177B2" w:rsidRDefault="00700CC0" w:rsidP="007C175D">
                            <w:pPr>
                              <w:pStyle w:val="indekilerMetni"/>
                              <w:numPr>
                                <w:ilvl w:val="0"/>
                                <w:numId w:val="7"/>
                              </w:numPr>
                              <w:rPr>
                                <w:sz w:val="18"/>
                                <w:szCs w:val="18"/>
                              </w:rPr>
                            </w:pPr>
                            <w:r>
                              <w:rPr>
                                <w:sz w:val="18"/>
                                <w:szCs w:val="18"/>
                              </w:rPr>
                              <w:t>Zor durumlarla başa çıkabilme becerisi</w:t>
                            </w:r>
                          </w:p>
                          <w:p w:rsidR="007C175D" w:rsidRPr="007C175D" w:rsidRDefault="00700CC0" w:rsidP="007C175D">
                            <w:pPr>
                              <w:pStyle w:val="indekilerMetni"/>
                              <w:numPr>
                                <w:ilvl w:val="0"/>
                                <w:numId w:val="7"/>
                              </w:numPr>
                              <w:rPr>
                                <w:sz w:val="18"/>
                                <w:szCs w:val="18"/>
                              </w:rPr>
                            </w:pPr>
                            <w:r>
                              <w:rPr>
                                <w:sz w:val="18"/>
                                <w:szCs w:val="18"/>
                              </w:rPr>
                              <w:t xml:space="preserve">Okul öncesinde cinsel kimlik gelişimi </w:t>
                            </w:r>
                          </w:p>
                          <w:p w:rsidR="009B6C36" w:rsidRDefault="00AF681F" w:rsidP="009F3E1A">
                            <w:pPr>
                              <w:pStyle w:val="indekilerMetni"/>
                              <w:numPr>
                                <w:ilvl w:val="0"/>
                                <w:numId w:val="7"/>
                              </w:numPr>
                              <w:rPr>
                                <w:sz w:val="18"/>
                                <w:szCs w:val="18"/>
                              </w:rPr>
                            </w:pPr>
                            <w:r w:rsidRPr="00AF681F">
                              <w:rPr>
                                <w:sz w:val="18"/>
                                <w:szCs w:val="18"/>
                              </w:rPr>
                              <w:t>D</w:t>
                            </w:r>
                            <w:r>
                              <w:rPr>
                                <w:sz w:val="18"/>
                                <w:szCs w:val="18"/>
                              </w:rPr>
                              <w:t>ürüst çocuklar yetiştirmek için neler yapabiliriz?</w:t>
                            </w:r>
                          </w:p>
                          <w:p w:rsidR="00AF681F" w:rsidRDefault="00AF681F" w:rsidP="009F3E1A">
                            <w:pPr>
                              <w:pStyle w:val="indekilerMetni"/>
                              <w:numPr>
                                <w:ilvl w:val="0"/>
                                <w:numId w:val="7"/>
                              </w:numPr>
                              <w:rPr>
                                <w:sz w:val="18"/>
                                <w:szCs w:val="18"/>
                              </w:rPr>
                            </w:pPr>
                            <w:r>
                              <w:rPr>
                                <w:sz w:val="18"/>
                                <w:szCs w:val="18"/>
                              </w:rPr>
                              <w:t>Çocuklarda nezaket eğitimi nasıl olmalıdır?</w:t>
                            </w:r>
                          </w:p>
                          <w:p w:rsidR="00AF681F" w:rsidRPr="00AF681F" w:rsidRDefault="00AF681F" w:rsidP="009F3E1A">
                            <w:pPr>
                              <w:pStyle w:val="indekilerMetni"/>
                              <w:numPr>
                                <w:ilvl w:val="0"/>
                                <w:numId w:val="7"/>
                              </w:numPr>
                              <w:rPr>
                                <w:sz w:val="18"/>
                                <w:szCs w:val="18"/>
                              </w:rPr>
                            </w:pPr>
                            <w:r>
                              <w:rPr>
                                <w:sz w:val="18"/>
                                <w:szCs w:val="18"/>
                              </w:rPr>
                              <w:t>Çocuklara öğretilmesi gereken 20 görgü kuralı..</w:t>
                            </w:r>
                          </w:p>
                          <w:p w:rsidR="00506935" w:rsidRDefault="00506935">
                            <w:pPr>
                              <w:pStyle w:val="indekilerMetni"/>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 o:spid="_x0000_s1035" type="#_x0000_t202" style="position:absolute;margin-left:44.25pt;margin-top:283.5pt;width:141pt;height:180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sZIsQIAALMFAAAOAAAAZHJzL2Uyb0RvYy54bWysVG1vmzAQ/j5p/8Hyd8pLSQKopEpCmCZ1&#10;L1K7H+CACdbAZrYT6Kr9951NSNNOk6ZtfEBn++65t+fu5nZoG3SkUjHBU+xfeRhRXoiS8X2Kvzzk&#10;ToSR0oSXpBGcpviRKny7fPvmpu8SGohaNCWVCEC4SvouxbXWXeK6qqhpS9SV6CiHx0rIlmg4yr1b&#10;StIDetu4gefN3V7IspOioErBbTY+4qXFrypa6E9VpahGTYohNm3/0v535u8ub0iyl6SrWXEKg/xF&#10;FC1hHJyeoTKiCTpI9gtUywoplKj0VSFaV1QVK6jNAbLxvVfZ3NekozYXKI7qzmVS/w+2+Hj8LBEr&#10;U7zwMeKkhR490EGjtRjQ9bWpT9+pBNTuO1DUA9xDn22uqrsTxVeFuNjUhO/pSkrR15SUEJ9vLN0L&#10;0xFHGZBd/0GU4IcctLBAQyVbUzwoBwJ06NPjuTcmlsK4XMTewoOnAt6CIJp7cDA+SDKZd1Lpd1S0&#10;yAgpltB8C0+Od0qPqpOK8cZFzpoG7knS8BcXgDnegHMwNW8mDNvPp9iLt9E2Cp0wmG+d0MsyZ5Vv&#10;Qmee+4tZdp1tNpn/w/j1w6RmZUm5cTNxyw//rHcnlo+sOLNLiYaVBs6EpOR+t2kkOhLgdm6/U0Eu&#10;1NyXYdh6QS6vUvKD0FsHsZPPo4UT5uHMiRde5Hh+vI7nXhiHWf4ypTvG6b+nhPoUx7NgNrLpt7lB&#10;p5+bfZEbSVqmYXs0rE1xdFYiieHglpe2tZqwZpQvSmHCfy4FtHtqtGWsIelIVz3sBjsc0TQIO1E+&#10;AoWlAIIBGWHzgVAL+R2jHrZIitW3A5EUo+Y9hzEwK2cS5CTsJoHwAkxTrDEaxY0eV9Ohk2xfA/I0&#10;aCsYlZxZEpuZGqM4DRhsBpvLaYuZ1XN5tlrPu3b5EwAA//8DAFBLAwQUAAYACAAAACEAmUGICN0A&#10;AAAKAQAADwAAAGRycy9kb3ducmV2LnhtbEyPPU/DMBCGdyT+g3VILKh1EtQ0DXEqhGBho7CwufE1&#10;ibDPUewmob+eY4Lx3nv0flT7xVkx4Rh6TwrSdQICqfGmp1bBx/vLqgARoiajrSdU8I0B9vX1VaVL&#10;42d6w+kQW8EmFEqtoItxKKUMTYdOh7UfkPh38qPTkc+xlWbUM5s7K7MkyaXTPXFCpwd86rD5Opyd&#10;gnx5Hu5ed5jNl8ZO9HlJ04ipUrc3y+MDiIhL/IPhtz5Xh5o7Hf2ZTBBWQVFsmFSwybe8iYH7bcLK&#10;UcEuY0XWlfw/of4BAAD//wMAUEsBAi0AFAAGAAgAAAAhALaDOJL+AAAA4QEAABMAAAAAAAAAAAAA&#10;AAAAAAAAAFtDb250ZW50X1R5cGVzXS54bWxQSwECLQAUAAYACAAAACEAOP0h/9YAAACUAQAACwAA&#10;AAAAAAAAAAAAAAAvAQAAX3JlbHMvLnJlbHNQSwECLQAUAAYACAAAACEA0CLGSLECAACzBQAADgAA&#10;AAAAAAAAAAAAAAAuAgAAZHJzL2Uyb0RvYy54bWxQSwECLQAUAAYACAAAACEAmUGICN0AAAAKAQAA&#10;DwAAAAAAAAAAAAAAAAALBQAAZHJzL2Rvd25yZXYueG1sUEsFBgAAAAAEAAQA8wAAABUGAAAAAA==&#10;" filled="f" stroked="f">
                <v:textbox style="mso-fit-shape-to-text:t" inset="0,0,0,0">
                  <w:txbxContent>
                    <w:p w:rsidR="00506935" w:rsidRDefault="00506935">
                      <w:pPr>
                        <w:pStyle w:val="indekilerBal"/>
                      </w:pPr>
                      <w:r>
                        <w:t>İçindekiler</w:t>
                      </w:r>
                    </w:p>
                    <w:p w:rsidR="003177B2" w:rsidRDefault="00700CC0" w:rsidP="007C175D">
                      <w:pPr>
                        <w:pStyle w:val="indekilerMetni"/>
                        <w:numPr>
                          <w:ilvl w:val="0"/>
                          <w:numId w:val="7"/>
                        </w:numPr>
                        <w:rPr>
                          <w:sz w:val="18"/>
                          <w:szCs w:val="18"/>
                        </w:rPr>
                      </w:pPr>
                      <w:r>
                        <w:rPr>
                          <w:sz w:val="18"/>
                          <w:szCs w:val="18"/>
                        </w:rPr>
                        <w:t>Zor durumlarla başa çıkabilme becerisi</w:t>
                      </w:r>
                    </w:p>
                    <w:p w:rsidR="007C175D" w:rsidRPr="007C175D" w:rsidRDefault="00700CC0" w:rsidP="007C175D">
                      <w:pPr>
                        <w:pStyle w:val="indekilerMetni"/>
                        <w:numPr>
                          <w:ilvl w:val="0"/>
                          <w:numId w:val="7"/>
                        </w:numPr>
                        <w:rPr>
                          <w:sz w:val="18"/>
                          <w:szCs w:val="18"/>
                        </w:rPr>
                      </w:pPr>
                      <w:r>
                        <w:rPr>
                          <w:sz w:val="18"/>
                          <w:szCs w:val="18"/>
                        </w:rPr>
                        <w:t xml:space="preserve">Okul öncesinde cinsel kimlik gelişimi </w:t>
                      </w:r>
                    </w:p>
                    <w:p w:rsidR="009B6C36" w:rsidRDefault="00AF681F" w:rsidP="009F3E1A">
                      <w:pPr>
                        <w:pStyle w:val="indekilerMetni"/>
                        <w:numPr>
                          <w:ilvl w:val="0"/>
                          <w:numId w:val="7"/>
                        </w:numPr>
                        <w:rPr>
                          <w:sz w:val="18"/>
                          <w:szCs w:val="18"/>
                        </w:rPr>
                      </w:pPr>
                      <w:r w:rsidRPr="00AF681F">
                        <w:rPr>
                          <w:sz w:val="18"/>
                          <w:szCs w:val="18"/>
                        </w:rPr>
                        <w:t>D</w:t>
                      </w:r>
                      <w:r>
                        <w:rPr>
                          <w:sz w:val="18"/>
                          <w:szCs w:val="18"/>
                        </w:rPr>
                        <w:t>ürüst çocuklar yetiştirmek için neler yapabiliriz?</w:t>
                      </w:r>
                    </w:p>
                    <w:p w:rsidR="00AF681F" w:rsidRDefault="00AF681F" w:rsidP="009F3E1A">
                      <w:pPr>
                        <w:pStyle w:val="indekilerMetni"/>
                        <w:numPr>
                          <w:ilvl w:val="0"/>
                          <w:numId w:val="7"/>
                        </w:numPr>
                        <w:rPr>
                          <w:sz w:val="18"/>
                          <w:szCs w:val="18"/>
                        </w:rPr>
                      </w:pPr>
                      <w:r>
                        <w:rPr>
                          <w:sz w:val="18"/>
                          <w:szCs w:val="18"/>
                        </w:rPr>
                        <w:t>Çocuklarda nezaket eğitimi nasıl olmalıdır?</w:t>
                      </w:r>
                    </w:p>
                    <w:p w:rsidR="00AF681F" w:rsidRPr="00AF681F" w:rsidRDefault="00AF681F" w:rsidP="009F3E1A">
                      <w:pPr>
                        <w:pStyle w:val="indekilerMetni"/>
                        <w:numPr>
                          <w:ilvl w:val="0"/>
                          <w:numId w:val="7"/>
                        </w:numPr>
                        <w:rPr>
                          <w:sz w:val="18"/>
                          <w:szCs w:val="18"/>
                        </w:rPr>
                      </w:pPr>
                      <w:r>
                        <w:rPr>
                          <w:sz w:val="18"/>
                          <w:szCs w:val="18"/>
                        </w:rPr>
                        <w:t>Çocuklara öğretilmesi gereken 20 görgü kuralı..</w:t>
                      </w:r>
                    </w:p>
                    <w:p w:rsidR="00506935" w:rsidRDefault="00506935">
                      <w:pPr>
                        <w:pStyle w:val="indekilerMetni"/>
                      </w:pPr>
                    </w:p>
                  </w:txbxContent>
                </v:textbox>
                <w10:wrap anchorx="page" anchory="page"/>
              </v:shape>
            </w:pict>
          </mc:Fallback>
        </mc:AlternateContent>
      </w:r>
    </w:p>
    <w:p w:rsidR="00D96782" w:rsidRPr="00D96782" w:rsidRDefault="00D96782" w:rsidP="00D96782"/>
    <w:p w:rsidR="00D96782" w:rsidRPr="00D96782" w:rsidRDefault="00D96782" w:rsidP="00D96782"/>
    <w:p w:rsidR="00D96782" w:rsidRPr="00D96782" w:rsidRDefault="00D96782" w:rsidP="00D96782"/>
    <w:p w:rsidR="00D96782" w:rsidRPr="00D96782" w:rsidRDefault="00D96782" w:rsidP="00D96782"/>
    <w:p w:rsidR="00D96782" w:rsidRPr="00D96782" w:rsidRDefault="00D96782" w:rsidP="00D96782"/>
    <w:p w:rsidR="00D96782" w:rsidRPr="00D96782" w:rsidRDefault="00D96782" w:rsidP="00D96782"/>
    <w:p w:rsidR="00D96782" w:rsidRPr="00D96782" w:rsidRDefault="00D96782" w:rsidP="00D96782"/>
    <w:p w:rsidR="00D96782" w:rsidRPr="00D96782" w:rsidRDefault="00D96782" w:rsidP="00D96782"/>
    <w:p w:rsidR="00D96782" w:rsidRPr="00D96782" w:rsidRDefault="00D96782" w:rsidP="00D96782"/>
    <w:p w:rsidR="00D96782" w:rsidRPr="00D96782" w:rsidRDefault="00D96782" w:rsidP="00D96782"/>
    <w:p w:rsidR="00D96782" w:rsidRPr="00D96782" w:rsidRDefault="00D96782" w:rsidP="00D96782"/>
    <w:p w:rsidR="00D96782" w:rsidRPr="00D96782" w:rsidRDefault="00D96782" w:rsidP="00D96782"/>
    <w:p w:rsidR="00D96782" w:rsidRPr="00D96782" w:rsidRDefault="00D96782" w:rsidP="00D96782"/>
    <w:p w:rsidR="00D96782" w:rsidRPr="00D96782" w:rsidRDefault="00D96782" w:rsidP="00D96782"/>
    <w:p w:rsidR="00D96782" w:rsidRPr="00D96782" w:rsidRDefault="00D96782" w:rsidP="00D96782"/>
    <w:p w:rsidR="00D96782" w:rsidRPr="00D96782" w:rsidRDefault="00D96782" w:rsidP="00D96782"/>
    <w:p w:rsidR="00D96782" w:rsidRPr="00D96782" w:rsidRDefault="00D96782" w:rsidP="00D96782"/>
    <w:p w:rsidR="00D96782" w:rsidRPr="00D96782" w:rsidRDefault="00D96782" w:rsidP="00D96782"/>
    <w:p w:rsidR="00D96782" w:rsidRPr="00D96782" w:rsidRDefault="00D96782" w:rsidP="00D96782"/>
    <w:p w:rsidR="00D96782" w:rsidRPr="00D96782" w:rsidRDefault="00D96782" w:rsidP="00D96782"/>
    <w:p w:rsidR="00D96782" w:rsidRPr="00D96782" w:rsidRDefault="00D96782" w:rsidP="00D96782"/>
    <w:p w:rsidR="00D96782" w:rsidRPr="00D96782" w:rsidRDefault="00D96782" w:rsidP="00D96782"/>
    <w:p w:rsidR="00D96782" w:rsidRPr="00D96782" w:rsidRDefault="00D96782" w:rsidP="00D96782"/>
    <w:p w:rsidR="00D96782" w:rsidRPr="00D96782" w:rsidRDefault="00D96782" w:rsidP="00D96782"/>
    <w:p w:rsidR="00D96782" w:rsidRDefault="00D96782" w:rsidP="00547607">
      <w:pPr>
        <w:jc w:val="right"/>
      </w:pPr>
    </w:p>
    <w:p w:rsidR="00D96782" w:rsidRDefault="00627FDE" w:rsidP="00627FDE">
      <w:pPr>
        <w:tabs>
          <w:tab w:val="left" w:pos="7170"/>
        </w:tabs>
      </w:pPr>
      <w:r>
        <w:tab/>
      </w:r>
    </w:p>
    <w:p w:rsidR="00D96782" w:rsidRDefault="00D96782" w:rsidP="00D96782">
      <w:pPr>
        <w:jc w:val="center"/>
      </w:pPr>
    </w:p>
    <w:p w:rsidR="00E05A5C" w:rsidRDefault="00506935">
      <w:r w:rsidRPr="00D96782">
        <w:br w:type="page"/>
      </w:r>
      <w:r w:rsidR="0006400B">
        <w:rPr>
          <w:noProof/>
        </w:rPr>
        <w:lastRenderedPageBreak/>
        <mc:AlternateContent>
          <mc:Choice Requires="wps">
            <w:drawing>
              <wp:anchor distT="45720" distB="45720" distL="114300" distR="114300" simplePos="0" relativeHeight="251700224" behindDoc="0" locked="0" layoutInCell="1" allowOverlap="1">
                <wp:simplePos x="0" y="0"/>
                <wp:positionH relativeFrom="column">
                  <wp:posOffset>3352800</wp:posOffset>
                </wp:positionH>
                <wp:positionV relativeFrom="paragraph">
                  <wp:posOffset>0</wp:posOffset>
                </wp:positionV>
                <wp:extent cx="2771775" cy="8963025"/>
                <wp:effectExtent l="0" t="0" r="28575" b="28575"/>
                <wp:wrapSquare wrapText="bothSides"/>
                <wp:docPr id="21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8963025"/>
                        </a:xfrm>
                        <a:prstGeom prst="rect">
                          <a:avLst/>
                        </a:prstGeom>
                        <a:solidFill>
                          <a:srgbClr val="FFFFFF"/>
                        </a:solidFill>
                        <a:ln w="9525">
                          <a:solidFill>
                            <a:srgbClr val="000000"/>
                          </a:solidFill>
                          <a:miter lim="800000"/>
                          <a:headEnd/>
                          <a:tailEnd/>
                        </a:ln>
                      </wps:spPr>
                      <wps:txbx>
                        <w:txbxContent>
                          <w:p w:rsidR="00AC3952" w:rsidRPr="00163948" w:rsidRDefault="00AC3952" w:rsidP="006E40B0">
                            <w:pPr>
                              <w:jc w:val="both"/>
                              <w:rPr>
                                <w:color w:val="000000" w:themeColor="text1"/>
                                <w:sz w:val="20"/>
                                <w:szCs w:val="20"/>
                              </w:rPr>
                            </w:pPr>
                          </w:p>
                          <w:p w:rsidR="00AC3952" w:rsidRPr="00163948" w:rsidRDefault="00AC3952" w:rsidP="006E40B0">
                            <w:pPr>
                              <w:jc w:val="both"/>
                              <w:rPr>
                                <w:color w:val="000000" w:themeColor="text1"/>
                                <w:sz w:val="20"/>
                                <w:szCs w:val="20"/>
                              </w:rPr>
                            </w:pPr>
                          </w:p>
                          <w:p w:rsidR="00AC3952" w:rsidRPr="00163948" w:rsidRDefault="00AC3952" w:rsidP="006E40B0">
                            <w:pPr>
                              <w:jc w:val="both"/>
                            </w:pPr>
                          </w:p>
                          <w:p w:rsidR="00F67C7A" w:rsidRPr="00F67C7A" w:rsidRDefault="00AC3952" w:rsidP="006E40B0">
                            <w:pPr>
                              <w:jc w:val="both"/>
                              <w:rPr>
                                <w:rFonts w:cs="Open Sans"/>
                                <w:color w:val="000000" w:themeColor="text1"/>
                                <w:sz w:val="20"/>
                                <w:szCs w:val="20"/>
                                <w:shd w:val="clear" w:color="auto" w:fill="FFFFFF"/>
                              </w:rPr>
                            </w:pPr>
                            <w:r>
                              <w:t xml:space="preserve"> </w:t>
                            </w:r>
                            <w:r w:rsidR="00163948" w:rsidRPr="00163948">
                              <w:rPr>
                                <w:rFonts w:cs="Open Sans"/>
                                <w:color w:val="000000" w:themeColor="text1"/>
                                <w:sz w:val="20"/>
                                <w:szCs w:val="20"/>
                                <w:shd w:val="clear" w:color="auto" w:fill="FFFFFF"/>
                              </w:rPr>
                              <w:t>Çocuk cinsellik ile ilgili soru sormaya yaklaşık olarak 3-4 yaşlarında başlar. Ve bu sorulara en yakınında , en güvendiği kişi-anne ve babadan yanıt bekler. Çocuğun anne ve babaya soru sorması ve bu soruları onlarda sürdürmesi önemlidir. Amaç çocuğun soru sorması ve yanıtlarını en güvendiği kişilerden tereddütsüz bir şekilde alması olmalıdır. Böyle bir durumda anne ve baba, sorunun cevabını erteler, geçiştirir ya da çocuğu yargılayıcı bir tutum sergilerse bir süre sonra çocuk da soru sormayı bırakacak ve cevabı başka yerlerde arayacaktır. “Bunları konuşmak için erken. Daha senin yaşın kaç başın kaç?! Büyüyünce anlarsın” gibi tavır ve tutumlar sergilenmemelidir. Çocuğa olduğunca net, kısa ve öz cevaplar verilip merakı giderilmelidir.</w:t>
                            </w:r>
                          </w:p>
                          <w:p w:rsidR="00AC3952" w:rsidRPr="00163948" w:rsidRDefault="00AC3952" w:rsidP="006E40B0">
                            <w:pPr>
                              <w:jc w:val="both"/>
                            </w:pPr>
                          </w:p>
                          <w:p w:rsidR="00F67C7A" w:rsidRPr="00F67C7A" w:rsidRDefault="00F67C7A" w:rsidP="006E40B0">
                            <w:pPr>
                              <w:jc w:val="both"/>
                              <w:rPr>
                                <w:sz w:val="20"/>
                                <w:szCs w:val="20"/>
                              </w:rPr>
                            </w:pPr>
                            <w:r w:rsidRPr="00F67C7A">
                              <w:rPr>
                                <w:sz w:val="20"/>
                                <w:szCs w:val="20"/>
                              </w:rPr>
                              <w:t>Erkek çocuklar 3-6 yaşlarında, anneye ilgi duymaya başlar, onun bedenini görmek ve ona dokunmak isteyebilir. Anneyi karşı cinsten bir birey olarak tanımlar.  Bu ilginin sonucu olarak da baba gibi olmak ister, babayı taklit eder, gerektiğinde de onu kıskanabilir. Baba gibi konuşur, onun gibi davranır, onun gibi tıraş olmak ister.</w:t>
                            </w:r>
                          </w:p>
                          <w:p w:rsidR="00F67C7A" w:rsidRPr="00F67C7A" w:rsidRDefault="00F67C7A" w:rsidP="006E40B0">
                            <w:pPr>
                              <w:jc w:val="both"/>
                              <w:rPr>
                                <w:sz w:val="20"/>
                                <w:szCs w:val="20"/>
                              </w:rPr>
                            </w:pPr>
                            <w:r w:rsidRPr="00F67C7A">
                              <w:rPr>
                                <w:sz w:val="20"/>
                                <w:szCs w:val="20"/>
                              </w:rPr>
                              <w:t>Kız çocuklarda ise bu tam tersi şekilde ilerlemektedir. Kız çocukları babayı bir otorite olarak kabul eder, ona aşk duyar,ona  ilgiyle bağlanır. Bu hayranlığın sonucu olarak da anneyi taklit eder, onun gibi davranır, onun gibi giyinmeye çalışır.</w:t>
                            </w:r>
                          </w:p>
                          <w:p w:rsidR="00AC3952" w:rsidRPr="00F67C7A" w:rsidRDefault="00F67C7A" w:rsidP="006E40B0">
                            <w:pPr>
                              <w:jc w:val="both"/>
                              <w:rPr>
                                <w:sz w:val="20"/>
                                <w:szCs w:val="20"/>
                              </w:rPr>
                            </w:pPr>
                            <w:r w:rsidRPr="00F67C7A">
                              <w:rPr>
                                <w:sz w:val="20"/>
                                <w:szCs w:val="20"/>
                              </w:rPr>
                              <w:t>Burada dikkat edilmesi gereken husus çocuklara direkt cinsel kimliğin atfedilerek onları bazı tavır ve davranışlara itmemektir. Örneğin, “Erkekler ağlamaz.”, “Kız çocukları mavi giymez, mavi sevmez.” gibi yaklaşımlar, onların ilerde de kendilerini iyi ifade edememeleri gibi bazı sorunlara neden olacaktır. Çocukların iyi bir gözlemci olduğu ve bazı davranış kalıplarını zamanla öğreneceği unutulmamalıdır.</w:t>
                            </w:r>
                          </w:p>
                          <w:p w:rsidR="00AC3952" w:rsidRPr="00AC3952" w:rsidRDefault="00AC3952" w:rsidP="00AC39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Metin Kutusu 2" o:spid="_x0000_s1036" type="#_x0000_t202" style="position:absolute;margin-left:264pt;margin-top:0;width:218.25pt;height:705.7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HIlLAIAAFIEAAAOAAAAZHJzL2Uyb0RvYy54bWysVNtu2zAMfR+wfxD0vviypGmMOEWXLsOw&#10;dhvQ7QNkWY6FSaInybHbrx8lp2l2wR6G+UEgReqQPCS9vhq1IgdhnQRT0myWUiIMh1qafUm/ftm9&#10;uqTEeWZqpsCIkj4IR682L1+sh64QObSgamEJghhXDF1JW++7Ikkcb4VmbgadMGhswGrmUbX7pLZs&#10;QHStkjxNL5IBbN1Z4MI5vL2ZjHQT8ZtGcP+paZzwRJUUc/PxtPGswpls1qzYW9a1kh/TYP+QhWbS&#10;YNAT1A3zjPRW/galJbfgoPEzDjqBppFcxBqwmiz9pZr7lnUi1oLkuO5Ek/t/sPzj4bMlsi5pniE/&#10;hmls0p3w0pAPve9dT/LA0dC5Al3vO3T24xsYsdexXtfdAv/miIFty8xeXFsLQytYjTlm4WVy9nTC&#10;cQGkGu6gxlCs9xCBxsbqQCBSQhAdc3k49UeMnnC8zJfLbLlcUMLRdrm6eJ3mixiDFU/PO+v8OwGa&#10;BKGkFgcgwrPDrfMhHVY8uYRoDpSsd1KpqNh9tVWWHBgOyy5+R/Sf3JQhQ0lXC4z9d4g0fn+C0NLj&#10;1CupsYyTEysCb29NHWfSM6kmGVNW5khk4G5i0Y/VGPu2CgECyRXUD8ishWnIcSlRaME+UjLggJfU&#10;fe+ZFZSo9wa7s8rm87ARUZkvljkq9txSnVuY4QhVUk/JJG593KLAgIFr7GIjI7/PmRxTxsGNtB+X&#10;LGzGuR69nn8Fmx8AAAD//wMAUEsDBBQABgAIAAAAIQD4Y/DQ4AAAAAkBAAAPAAAAZHJzL2Rvd25y&#10;ZXYueG1sTI/NTsMwEITvSLyDtUhcEHVSkpCGOBVCAsEN2gqubrxNIvwTbDcNb89ygstKoxnNflOv&#10;Z6PZhD4MzgpIFwkwtK1Tg+0E7LaP1yWwEKVVUjuLAr4xwLo5P6tlpdzJvuG0iR2jEhsqKaCPcaw4&#10;D22PRoaFG9GSd3DeyEjSd1x5eaJyo/kySQpu5GDpQy9HfOix/dwcjYAye54+wsvN63tbHPQqXt1O&#10;T19eiMuL+f4OWMQ5/oXhF5/QoSGmvTtaFZgWkC9L2hIF0CV7VWQ5sD3lsjTNgTc1/7+g+QEAAP//&#10;AwBQSwECLQAUAAYACAAAACEAtoM4kv4AAADhAQAAEwAAAAAAAAAAAAAAAAAAAAAAW0NvbnRlbnRf&#10;VHlwZXNdLnhtbFBLAQItABQABgAIAAAAIQA4/SH/1gAAAJQBAAALAAAAAAAAAAAAAAAAAC8BAABf&#10;cmVscy8ucmVsc1BLAQItABQABgAIAAAAIQBldHIlLAIAAFIEAAAOAAAAAAAAAAAAAAAAAC4CAABk&#10;cnMvZTJvRG9jLnhtbFBLAQItABQABgAIAAAAIQD4Y/DQ4AAAAAkBAAAPAAAAAAAAAAAAAAAAAIYE&#10;AABkcnMvZG93bnJldi54bWxQSwUGAAAAAAQABADzAAAAkwUAAAAA&#10;">
                <v:textbox>
                  <w:txbxContent>
                    <w:p w:rsidR="00AC3952" w:rsidRPr="00163948" w:rsidRDefault="00AC3952" w:rsidP="006E40B0">
                      <w:pPr>
                        <w:jc w:val="both"/>
                        <w:rPr>
                          <w:color w:val="000000" w:themeColor="text1"/>
                          <w:sz w:val="20"/>
                          <w:szCs w:val="20"/>
                        </w:rPr>
                      </w:pPr>
                    </w:p>
                    <w:p w:rsidR="00AC3952" w:rsidRPr="00163948" w:rsidRDefault="00AC3952" w:rsidP="006E40B0">
                      <w:pPr>
                        <w:jc w:val="both"/>
                        <w:rPr>
                          <w:color w:val="000000" w:themeColor="text1"/>
                          <w:sz w:val="20"/>
                          <w:szCs w:val="20"/>
                        </w:rPr>
                      </w:pPr>
                    </w:p>
                    <w:p w:rsidR="00AC3952" w:rsidRPr="00163948" w:rsidRDefault="00AC3952" w:rsidP="006E40B0">
                      <w:pPr>
                        <w:jc w:val="both"/>
                      </w:pPr>
                    </w:p>
                    <w:p w:rsidR="00F67C7A" w:rsidRPr="00F67C7A" w:rsidRDefault="00AC3952" w:rsidP="006E40B0">
                      <w:pPr>
                        <w:jc w:val="both"/>
                        <w:rPr>
                          <w:rFonts w:cs="Open Sans"/>
                          <w:color w:val="000000" w:themeColor="text1"/>
                          <w:sz w:val="20"/>
                          <w:szCs w:val="20"/>
                          <w:shd w:val="clear" w:color="auto" w:fill="FFFFFF"/>
                        </w:rPr>
                      </w:pPr>
                      <w:r>
                        <w:t xml:space="preserve"> </w:t>
                      </w:r>
                      <w:r w:rsidR="00163948" w:rsidRPr="00163948">
                        <w:rPr>
                          <w:rFonts w:cs="Open Sans"/>
                          <w:color w:val="000000" w:themeColor="text1"/>
                          <w:sz w:val="20"/>
                          <w:szCs w:val="20"/>
                          <w:shd w:val="clear" w:color="auto" w:fill="FFFFFF"/>
                        </w:rPr>
                        <w:t>Çocuk cinsellik ile ilgili soru sormaya yaklaşık olarak 3-4 yaşlarında başlar. Ve bu sorulara en yakınında , en güvendiği kişi-anne ve babadan yanıt bekler. Çocuğun anne ve babaya soru sorması ve bu soruları onlarda sürdürmesi önemlidir. Amaç çocuğun soru sorması ve yanıtlarını en güvendiği kişilerden tereddütsüz bir şekilde alması olmalıdır. Böyle bir durumda anne ve baba, sorunun cevabını erteler, geçiştirir ya da çocuğu yargılayıcı bir tutum sergilerse bir süre sonra çocuk da soru sormayı bırakacak ve cevabı başka yerlerde arayacaktır. “Bunları konuşmak için erken. Daha senin yaşın kaç başın kaç?! Büyüyünce anlarsın” gibi tavır ve tutumlar sergilenmemelidir. Çocuğa olduğunca net, kısa ve öz cevaplar verilip merakı giderilmelidir.</w:t>
                      </w:r>
                    </w:p>
                    <w:p w:rsidR="00AC3952" w:rsidRPr="00163948" w:rsidRDefault="00AC3952" w:rsidP="006E40B0">
                      <w:pPr>
                        <w:jc w:val="both"/>
                      </w:pPr>
                    </w:p>
                    <w:p w:rsidR="00F67C7A" w:rsidRPr="00F67C7A" w:rsidRDefault="00F67C7A" w:rsidP="006E40B0">
                      <w:pPr>
                        <w:jc w:val="both"/>
                        <w:rPr>
                          <w:sz w:val="20"/>
                          <w:szCs w:val="20"/>
                        </w:rPr>
                      </w:pPr>
                      <w:r w:rsidRPr="00F67C7A">
                        <w:rPr>
                          <w:sz w:val="20"/>
                          <w:szCs w:val="20"/>
                        </w:rPr>
                        <w:t>Erkek çocuklar 3-6 yaşlarında, anneye ilgi duymaya başlar, onun bedenini görmek ve ona dokunmak isteyebilir. Anneyi karşı cinsten bir birey olarak tanımlar.  Bu ilginin sonucu olarak da baba gibi olmak ister, babayı taklit eder, gerektiğinde de onu kıskanabilir. Baba gibi konuşur, onun gibi davranır, onun gibi tıraş olmak ister.</w:t>
                      </w:r>
                    </w:p>
                    <w:p w:rsidR="00F67C7A" w:rsidRPr="00F67C7A" w:rsidRDefault="00F67C7A" w:rsidP="006E40B0">
                      <w:pPr>
                        <w:jc w:val="both"/>
                        <w:rPr>
                          <w:sz w:val="20"/>
                          <w:szCs w:val="20"/>
                        </w:rPr>
                      </w:pPr>
                      <w:r w:rsidRPr="00F67C7A">
                        <w:rPr>
                          <w:sz w:val="20"/>
                          <w:szCs w:val="20"/>
                        </w:rPr>
                        <w:t>Kız çocuklarda ise bu tam tersi şekilde ilerlemektedir. Kız çocukları babayı bir otorite olarak kabul eder, ona aşk duyar,ona  ilgiyle bağlanır. Bu hayranlığın sonucu olarak da anneyi taklit eder, onun gibi davranır, onun gibi giyinmeye çalışır.</w:t>
                      </w:r>
                    </w:p>
                    <w:p w:rsidR="00AC3952" w:rsidRPr="00F67C7A" w:rsidRDefault="00F67C7A" w:rsidP="006E40B0">
                      <w:pPr>
                        <w:jc w:val="both"/>
                        <w:rPr>
                          <w:sz w:val="20"/>
                          <w:szCs w:val="20"/>
                        </w:rPr>
                      </w:pPr>
                      <w:r w:rsidRPr="00F67C7A">
                        <w:rPr>
                          <w:sz w:val="20"/>
                          <w:szCs w:val="20"/>
                        </w:rPr>
                        <w:t>Burada dikkat edilmesi gereken husus çocuklara direkt cinsel kimliğin atfedilerek onları bazı tavır ve davranışlara itmemektir. Örneğin, “Erkekler ağlamaz.”, “Kız çocukları mavi giymez, mavi sevmez.” gibi yaklaşımlar, onların ilerde de kendilerini iyi ifade edememeleri gibi bazı sorunlara neden olacaktır. Çocukların iyi bir gözlemci olduğu ve bazı davranış kalıplarını zamanla öğreneceği unutulmamalıdır.</w:t>
                      </w:r>
                    </w:p>
                    <w:p w:rsidR="00AC3952" w:rsidRPr="00AC3952" w:rsidRDefault="00AC3952" w:rsidP="00AC3952"/>
                  </w:txbxContent>
                </v:textbox>
                <w10:wrap type="square"/>
              </v:shape>
            </w:pict>
          </mc:Fallback>
        </mc:AlternateContent>
      </w:r>
      <w:r w:rsidR="00163948">
        <w:rPr>
          <w:noProof/>
        </w:rPr>
        <mc:AlternateContent>
          <mc:Choice Requires="wps">
            <w:drawing>
              <wp:anchor distT="45720" distB="45720" distL="114300" distR="114300" simplePos="0" relativeHeight="251696128" behindDoc="0" locked="0" layoutInCell="1" allowOverlap="1">
                <wp:simplePos x="0" y="0"/>
                <wp:positionH relativeFrom="page">
                  <wp:posOffset>476250</wp:posOffset>
                </wp:positionH>
                <wp:positionV relativeFrom="paragraph">
                  <wp:posOffset>1743075</wp:posOffset>
                </wp:positionV>
                <wp:extent cx="1219200" cy="933450"/>
                <wp:effectExtent l="0" t="0" r="19050" b="19050"/>
                <wp:wrapSquare wrapText="bothSides"/>
                <wp:docPr id="8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933450"/>
                        </a:xfrm>
                        <a:prstGeom prst="rect">
                          <a:avLst/>
                        </a:prstGeom>
                        <a:solidFill>
                          <a:srgbClr val="FFFFFF"/>
                        </a:solidFill>
                        <a:ln w="9525">
                          <a:solidFill>
                            <a:srgbClr val="000000"/>
                          </a:solidFill>
                          <a:miter lim="800000"/>
                          <a:headEnd/>
                          <a:tailEnd/>
                        </a:ln>
                      </wps:spPr>
                      <wps:txbx>
                        <w:txbxContent>
                          <w:p w:rsidR="0087770C" w:rsidRPr="00C57AC0" w:rsidRDefault="00163948" w:rsidP="00163948">
                            <w:pPr>
                              <w:jc w:val="center"/>
                              <w:rPr>
                                <w:color w:val="FF0000"/>
                              </w:rPr>
                            </w:pPr>
                            <w:r>
                              <w:rPr>
                                <w:color w:val="FF0000"/>
                              </w:rPr>
                              <w:t>Çocuklar büyüdükçe kendi kimliğini keşfeder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7.5pt;margin-top:137.25pt;width:96pt;height:73.5pt;z-index:2516961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STJKQIAAFEEAAAOAAAAZHJzL2Uyb0RvYy54bWysVFFv0zAQfkfiP1h+p2myFtao6TQ6ihAb&#10;IA1+gOM4jYXtM7bTZPx6zk7XVQNeEHmwfL3zd3ffd9f11agVOQjnJZiK5rM5JcJwaKTZV/Tb192r&#10;S0p8YKZhCoyo6IPw9Grz8sV6sKUooAPVCEcQxPhysBXtQrBllnneCc38DKww6GzBaRbQdPuscWxA&#10;dK2yYj5/nQ3gGuuAC+/x15vJSTcJv20FD5/b1otAVEWxtpBOl846ntlmzcq9Y7aT/FgG+4cqNJMG&#10;k56gblhgpHfyNygtuQMPbZhx0Bm0reQi9YDd5PNn3dx3zIrUC5Lj7Ykm//9g+afDF0dkU9FLVMow&#10;jRrdiSAN+diH3vekiBQN1pcYeW8xNoxvYUSpU7ve3gL/7omBbcfMXlw7B0MnWIMl5vFldvZ0wvER&#10;pB7uoMFUrA+QgMbW6cgfMkIQHaV6OMkjxkB4TFnkK9ScEo6+1cXFYpn0y1j5+No6H94L0CReKupQ&#10;/oTODrc+xGpY+RgSk3lQstlJpZLh9vVWOXJgOCq79KUGnoUpQwbMviyWEwF/hZin708QWgaceSU1&#10;kn4KYmWk7Z1p0kQGJtV0x5KVOfIYqZtIDGM9JtXyREEkuYbmAZl1MM047iReOnA/KRlwvivqf/TM&#10;CUrUB4PqrPLFIi5EMhbLNwUa7txTn3uY4QhV0UDJdN2GtESROAPXqGIrE8FPlRxrxrlNvB93LC7G&#10;uZ2inv4JNr8AAAD//wMAUEsDBBQABgAIAAAAIQDJm6Pl4QAAAAoBAAAPAAAAZHJzL2Rvd25yZXYu&#10;eG1sTI9LT8MwEITvSPwHa5G4IOo05FFCnAohgeAGbQVXN94mEX4E203Dv2c5wXF2RrPf1OvZaDah&#10;D4OzApaLBBja1qnBdgJ228frFbAQpVVSO4sCvjHAujk/q2Wl3Mm+4bSJHaMSGyopoI9xrDgPbY9G&#10;hoUb0ZJ3cN7ISNJ3XHl5onKjeZokBTdysPShlyM+9Nh+bo5GwCp7nj7Cy83re1sc9G28KqenLy/E&#10;5cV8fwcs4hz/wvCLT+jQENPeHa0KTAsoc5oSBaRllgOjQFqUdNkLyNJlDryp+f8JzQ8AAAD//wMA&#10;UEsBAi0AFAAGAAgAAAAhALaDOJL+AAAA4QEAABMAAAAAAAAAAAAAAAAAAAAAAFtDb250ZW50X1R5&#10;cGVzXS54bWxQSwECLQAUAAYACAAAACEAOP0h/9YAAACUAQAACwAAAAAAAAAAAAAAAAAvAQAAX3Jl&#10;bHMvLnJlbHNQSwECLQAUAAYACAAAACEAZB0kySkCAABRBAAADgAAAAAAAAAAAAAAAAAuAgAAZHJz&#10;L2Uyb0RvYy54bWxQSwECLQAUAAYACAAAACEAyZuj5eEAAAAKAQAADwAAAAAAAAAAAAAAAACDBAAA&#10;ZHJzL2Rvd25yZXYueG1sUEsFBgAAAAAEAAQA8wAAAJEFAAAAAA==&#10;">
                <v:textbox>
                  <w:txbxContent>
                    <w:p w:rsidR="0087770C" w:rsidRPr="00C57AC0" w:rsidRDefault="00163948" w:rsidP="00163948">
                      <w:pPr>
                        <w:jc w:val="center"/>
                        <w:rPr>
                          <w:color w:val="FF0000"/>
                        </w:rPr>
                      </w:pPr>
                      <w:r>
                        <w:rPr>
                          <w:color w:val="FF0000"/>
                        </w:rPr>
                        <w:t>Çocuklar büyüdükçe kendi kimliğini keşfeder</w:t>
                      </w:r>
                    </w:p>
                  </w:txbxContent>
                </v:textbox>
                <w10:wrap type="square" anchorx="page"/>
              </v:shape>
            </w:pict>
          </mc:Fallback>
        </mc:AlternateContent>
      </w:r>
      <w:r w:rsidR="009E1C66">
        <w:rPr>
          <w:noProof/>
        </w:rPr>
        <mc:AlternateContent>
          <mc:Choice Requires="wps">
            <w:drawing>
              <wp:anchor distT="45720" distB="45720" distL="114300" distR="114300" simplePos="0" relativeHeight="251694080" behindDoc="0" locked="0" layoutInCell="1" allowOverlap="1">
                <wp:simplePos x="0" y="0"/>
                <wp:positionH relativeFrom="margin">
                  <wp:posOffset>600075</wp:posOffset>
                </wp:positionH>
                <wp:positionV relativeFrom="paragraph">
                  <wp:posOffset>0</wp:posOffset>
                </wp:positionV>
                <wp:extent cx="2600325" cy="8943975"/>
                <wp:effectExtent l="0" t="0" r="28575" b="28575"/>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8943975"/>
                        </a:xfrm>
                        <a:prstGeom prst="rect">
                          <a:avLst/>
                        </a:prstGeom>
                        <a:solidFill>
                          <a:srgbClr val="FFFFFF"/>
                        </a:solidFill>
                        <a:ln w="9525">
                          <a:solidFill>
                            <a:srgbClr val="000000"/>
                          </a:solidFill>
                          <a:miter lim="800000"/>
                          <a:headEnd/>
                          <a:tailEnd/>
                        </a:ln>
                        <a:effectLst/>
                      </wps:spPr>
                      <wps:txbx>
                        <w:txbxContent>
                          <w:p w:rsidR="00843E8B" w:rsidRDefault="00843E8B" w:rsidP="006E40B0">
                            <w:pPr>
                              <w:jc w:val="both"/>
                            </w:pPr>
                          </w:p>
                          <w:p w:rsidR="003177B2" w:rsidRDefault="003177B2" w:rsidP="006E40B0">
                            <w:pPr>
                              <w:jc w:val="both"/>
                            </w:pPr>
                          </w:p>
                          <w:p w:rsidR="00AD7CF4" w:rsidRDefault="00B77791" w:rsidP="006E40B0">
                            <w:pPr>
                              <w:jc w:val="both"/>
                              <w:rPr>
                                <w:sz w:val="20"/>
                                <w:szCs w:val="20"/>
                              </w:rPr>
                            </w:pPr>
                            <w:r w:rsidRPr="00B77791">
                              <w:rPr>
                                <w:sz w:val="20"/>
                                <w:szCs w:val="20"/>
                              </w:rPr>
                              <w:t>Bu durumda kişinin topluma, iş yaşamına, insan ilişkilerine uyumunu bozmaya ve olumsuz etkilemeye başlayan kaygı, gün içinde sık sık ortaya çıkar ve günün büyük bir kısmını kaplar, kişi bu duygulanımı kontrol edemez ve başa çıkamaz. Algılanan bir tehdit karşısında yaşanan kaygının üstesinden gelebilme becerisi, bireyin stres ve endişe yaratan durumlara karşı çözüm yolu araması başa çıkma stratejisi olarak tanımlanır. Kaygı yaratan durumla ve yaşam zorluklarıyla başa çıkma süreçleri iki bileşenden oluşur, bunlardan ilki değerlendirmedir. Değerlendirme süreci, kişinin stres durumunu algılaması ve stresin üstesinden gelebilmek için kişinin kendi yeteneklerini sorgulaması aşamasıdır.  Sonraki aşama ise stres ya da kaygı yaratan durumu yönetmek, reddetmek ya da buna katlanmaktır ki bu hangi başa çıkma yolunun kullanılacağının seçilmesi demektir</w:t>
                            </w:r>
                            <w:r>
                              <w:rPr>
                                <w:sz w:val="20"/>
                                <w:szCs w:val="20"/>
                              </w:rPr>
                              <w:t>.</w:t>
                            </w:r>
                          </w:p>
                          <w:p w:rsidR="00F67C7A" w:rsidRDefault="00F67C7A" w:rsidP="006E40B0">
                            <w:pPr>
                              <w:jc w:val="both"/>
                              <w:rPr>
                                <w:sz w:val="20"/>
                                <w:szCs w:val="20"/>
                              </w:rPr>
                            </w:pPr>
                          </w:p>
                          <w:p w:rsidR="00F67C7A" w:rsidRDefault="00F67C7A" w:rsidP="006E40B0">
                            <w:pPr>
                              <w:jc w:val="both"/>
                              <w:rPr>
                                <w:sz w:val="20"/>
                                <w:szCs w:val="20"/>
                              </w:rPr>
                            </w:pPr>
                          </w:p>
                          <w:p w:rsidR="00F67C7A" w:rsidRPr="00F67C7A" w:rsidRDefault="00F67C7A" w:rsidP="006E40B0">
                            <w:pPr>
                              <w:jc w:val="both"/>
                              <w:rPr>
                                <w:b/>
                                <w:bCs/>
                                <w:sz w:val="20"/>
                                <w:szCs w:val="20"/>
                              </w:rPr>
                            </w:pPr>
                          </w:p>
                          <w:p w:rsidR="00F67C7A" w:rsidRDefault="00F67C7A" w:rsidP="006E40B0">
                            <w:pPr>
                              <w:jc w:val="both"/>
                              <w:rPr>
                                <w:b/>
                                <w:bCs/>
                                <w:color w:val="0F6FC6" w:themeColor="accent1"/>
                                <w:sz w:val="20"/>
                                <w:szCs w:val="20"/>
                              </w:rPr>
                            </w:pPr>
                            <w:r w:rsidRPr="00F67C7A">
                              <w:rPr>
                                <w:b/>
                                <w:bCs/>
                                <w:color w:val="0F6FC6" w:themeColor="accent1"/>
                                <w:sz w:val="20"/>
                                <w:szCs w:val="20"/>
                              </w:rPr>
                              <w:t>Okul öncesinde cinsel kimlik gelişimi</w:t>
                            </w:r>
                          </w:p>
                          <w:p w:rsidR="00F67C7A" w:rsidRDefault="00F67C7A" w:rsidP="006E40B0">
                            <w:pPr>
                              <w:jc w:val="both"/>
                              <w:rPr>
                                <w:b/>
                                <w:bCs/>
                                <w:color w:val="0F6FC6" w:themeColor="accent1"/>
                                <w:sz w:val="20"/>
                                <w:szCs w:val="20"/>
                              </w:rPr>
                            </w:pPr>
                          </w:p>
                          <w:p w:rsidR="00F67C7A" w:rsidRDefault="00F67C7A" w:rsidP="006E40B0">
                            <w:pPr>
                              <w:jc w:val="both"/>
                              <w:rPr>
                                <w:b/>
                                <w:bCs/>
                                <w:color w:val="0F6FC6" w:themeColor="accent1"/>
                                <w:sz w:val="20"/>
                                <w:szCs w:val="20"/>
                              </w:rPr>
                            </w:pPr>
                          </w:p>
                          <w:p w:rsidR="00F67C7A" w:rsidRPr="00F67C7A" w:rsidRDefault="00F67C7A" w:rsidP="006E40B0">
                            <w:pPr>
                              <w:jc w:val="both"/>
                              <w:rPr>
                                <w:sz w:val="20"/>
                                <w:szCs w:val="20"/>
                              </w:rPr>
                            </w:pPr>
                            <w:r w:rsidRPr="00F67C7A">
                              <w:rPr>
                                <w:sz w:val="20"/>
                                <w:szCs w:val="20"/>
                              </w:rPr>
                              <w:t>Çocuklar yaklaşık 2-3 yaşından itibaren tuvalet eğitimiyle birlikte cinsel kimliklerinin farkına varmaya başlar. Fakat 2-3 yaşından önce de en yakınlarında bulunan anne ve babanın görüntüsünün, ses tonlarının ve tavırlarının farklı olduğunun bilincindedir. Çocuğun farklı cinsiyetten kardeşlerinin bulunması, okul öncesi eğitimle farklı cinsiyetten çocuklarla bir araya gelmesi bu süreci hızlandıran etmenlerdir. Bu tarz çocuklar cinsiyet kavramının daha erken farkına varırken, okula gitmeyen, kardeşleri olmayan, kısıtlı bir sosyal çevresi olan çocuklar ise bunu daha geç ayırt edebilmekteler. Fakat çocuğun er ya da geç  5 yaşına kadar cinsiyetinin farkında olması, diğer cinsiyet kimliğiyle de aralarında farklılıkların olduğunu bilmesi gereklidir. Bu kavramların aile içinde çözümlenmesi, öğrenilmesi ve çocuğun da kız/erkek kimliklerini telaffuz edebilir hale gelmesi beklenir.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47.25pt;margin-top:0;width:204.75pt;height:704.2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ISrMwIAAGEEAAAOAAAAZHJzL2Uyb0RvYy54bWysVNtu2zAMfR+wfxD0vvjSpG2MOEWXLsOw&#10;dhvQ7QNkWY6FSaInybGzrx8lp2l2wR6G+UEgReqQPCS9uhm1InthnQRT0myWUiIMh1qaXUm/fN6+&#10;uqbEeWZqpsCIkh6Eozfrly9WQ1eIHFpQtbAEQYwrhq6krfddkSSOt0IzN4NOGDQ2YDXzqNpdUls2&#10;ILpWSZ6ml8kAtu4scOEc3t5NRrqO+E0juP/YNE54okqKufl42nhW4UzWK1bsLOtayY9psH/IQjNp&#10;MOgJ6o55Rnorf4PSkltw0PgZB51A00guYg1YTZb+Us1jyzoRa0FyXHeiyf0/WP5h/8kSWZc0z64o&#10;MUxjkx6El4a8733vepIHjobOFej62KGzH1/DiL2O9bruHvhXRwxsWmZ24tZaGFrBaswxCy+Ts6cT&#10;jgsg1fAANYZivYcINDZWBwKREoLo2KvDqT9i9ITjZX6Zphf5ghKOtuvl/GJ5tYgxWPH0vLPOvxWg&#10;SRBKanEAIjzb3zsf0mHFk0uI5kDJeiuViordVRtlyZ7hsGzjd0T/yU0ZMpR0ucBE/g6Rxu9PEFp6&#10;nHolNZZxcmJF4O2NqeNMeibVJGPKyoRIIs7zsY5Aa2By4tSP1Ri7mEXSg7GC+oBEW5hmHncUhRbs&#10;d0oGnPeSum89s4IS9c5gs5bZfB4WJCrzxVWOij23VOcWZjhCldRTMokbH5cqpGngFpvayEj3cybH&#10;UcA5jl047lxYlHM9ej3/GdY/AAAA//8DAFBLAwQUAAYACAAAACEAQtKNXN4AAAAIAQAADwAAAGRy&#10;cy9kb3ducmV2LnhtbEyPwU7DMBBE70j8g7VIXBC1gaSkIU6FkEBwg4Lg6sbbJMJeh9hNw9+znOC2&#10;o3mananWs3diwjH2gTRcLBQIpCbYnloNb6/35wWImAxZ4wKhhm+MsK6PjypT2nCgF5w2qRUcQrE0&#10;GrqUhlLK2HToTVyEAYm9XRi9SSzHVtrRHDjcO3mp1FJ60xN/6MyAdx02n5u911Bkj9NHfLp6fm+W&#10;O7dKZ9fTw9eo9enJfHsDIuGc/mD4rc/VoeZO27AnG4XTsMpyJjXwIHZzlfGxZSxTRQ6yruT/AfUP&#10;AAAA//8DAFBLAQItABQABgAIAAAAIQC2gziS/gAAAOEBAAATAAAAAAAAAAAAAAAAAAAAAABbQ29u&#10;dGVudF9UeXBlc10ueG1sUEsBAi0AFAAGAAgAAAAhADj9If/WAAAAlAEAAAsAAAAAAAAAAAAAAAAA&#10;LwEAAF9yZWxzLy5yZWxzUEsBAi0AFAAGAAgAAAAhAGIghKszAgAAYQQAAA4AAAAAAAAAAAAAAAAA&#10;LgIAAGRycy9lMm9Eb2MueG1sUEsBAi0AFAAGAAgAAAAhAELSjVzeAAAACAEAAA8AAAAAAAAAAAAA&#10;AAAAjQQAAGRycy9kb3ducmV2LnhtbFBLBQYAAAAABAAEAPMAAACYBQAAAAA=&#10;">
                <v:textbox>
                  <w:txbxContent>
                    <w:p w:rsidR="00843E8B" w:rsidRDefault="00843E8B" w:rsidP="006E40B0">
                      <w:pPr>
                        <w:jc w:val="both"/>
                      </w:pPr>
                    </w:p>
                    <w:p w:rsidR="003177B2" w:rsidRDefault="003177B2" w:rsidP="006E40B0">
                      <w:pPr>
                        <w:jc w:val="both"/>
                      </w:pPr>
                    </w:p>
                    <w:p w:rsidR="00AD7CF4" w:rsidRDefault="00B77791" w:rsidP="006E40B0">
                      <w:pPr>
                        <w:jc w:val="both"/>
                        <w:rPr>
                          <w:sz w:val="20"/>
                          <w:szCs w:val="20"/>
                        </w:rPr>
                      </w:pPr>
                      <w:r w:rsidRPr="00B77791">
                        <w:rPr>
                          <w:sz w:val="20"/>
                          <w:szCs w:val="20"/>
                        </w:rPr>
                        <w:t>Bu durumda kişinin topluma, iş yaşamına, insan ilişkilerine uyumunu bozmaya ve olumsuz etkilemeye başlayan kaygı, gün içinde sık sık ortaya çıkar ve günün büyük bir kısmını kaplar, kişi bu duygulanımı kontrol edemez ve başa çıkamaz. Algılanan bir tehdit karşısında yaşanan kaygının üstesinden gelebilme becerisi, bireyin stres ve endişe yaratan durumlara karşı çözüm yolu araması başa çıkma stratejisi olarak tanımlanır. Kaygı yaratan durumla ve yaşam zorluklarıyla başa çıkma süreçleri iki bileşenden oluşur, bunlardan ilki değerlendirmedir. Değerlendirme süreci, kişinin stres durumunu algılaması ve stresin üstesinden gelebilmek için kişinin kendi yeteneklerini sorgulaması aşamasıdır.  Sonraki aşama ise stres ya da kaygı yaratan durumu yönetmek, reddetmek ya da buna katlanmaktır ki bu hangi başa çıkma yolunun kullanılacağının seçilmesi demektir</w:t>
                      </w:r>
                      <w:r>
                        <w:rPr>
                          <w:sz w:val="20"/>
                          <w:szCs w:val="20"/>
                        </w:rPr>
                        <w:t>.</w:t>
                      </w:r>
                    </w:p>
                    <w:p w:rsidR="00F67C7A" w:rsidRDefault="00F67C7A" w:rsidP="006E40B0">
                      <w:pPr>
                        <w:jc w:val="both"/>
                        <w:rPr>
                          <w:sz w:val="20"/>
                          <w:szCs w:val="20"/>
                        </w:rPr>
                      </w:pPr>
                    </w:p>
                    <w:p w:rsidR="00F67C7A" w:rsidRDefault="00F67C7A" w:rsidP="006E40B0">
                      <w:pPr>
                        <w:jc w:val="both"/>
                        <w:rPr>
                          <w:sz w:val="20"/>
                          <w:szCs w:val="20"/>
                        </w:rPr>
                      </w:pPr>
                    </w:p>
                    <w:p w:rsidR="00F67C7A" w:rsidRPr="00F67C7A" w:rsidRDefault="00F67C7A" w:rsidP="006E40B0">
                      <w:pPr>
                        <w:jc w:val="both"/>
                        <w:rPr>
                          <w:b/>
                          <w:bCs/>
                          <w:sz w:val="20"/>
                          <w:szCs w:val="20"/>
                        </w:rPr>
                      </w:pPr>
                    </w:p>
                    <w:p w:rsidR="00F67C7A" w:rsidRDefault="00F67C7A" w:rsidP="006E40B0">
                      <w:pPr>
                        <w:jc w:val="both"/>
                        <w:rPr>
                          <w:b/>
                          <w:bCs/>
                          <w:color w:val="0F6FC6" w:themeColor="accent1"/>
                          <w:sz w:val="20"/>
                          <w:szCs w:val="20"/>
                        </w:rPr>
                      </w:pPr>
                      <w:r w:rsidRPr="00F67C7A">
                        <w:rPr>
                          <w:b/>
                          <w:bCs/>
                          <w:color w:val="0F6FC6" w:themeColor="accent1"/>
                          <w:sz w:val="20"/>
                          <w:szCs w:val="20"/>
                        </w:rPr>
                        <w:t>Okul öncesinde cinsel kimlik gelişimi</w:t>
                      </w:r>
                    </w:p>
                    <w:p w:rsidR="00F67C7A" w:rsidRDefault="00F67C7A" w:rsidP="006E40B0">
                      <w:pPr>
                        <w:jc w:val="both"/>
                        <w:rPr>
                          <w:b/>
                          <w:bCs/>
                          <w:color w:val="0F6FC6" w:themeColor="accent1"/>
                          <w:sz w:val="20"/>
                          <w:szCs w:val="20"/>
                        </w:rPr>
                      </w:pPr>
                    </w:p>
                    <w:p w:rsidR="00F67C7A" w:rsidRDefault="00F67C7A" w:rsidP="006E40B0">
                      <w:pPr>
                        <w:jc w:val="both"/>
                        <w:rPr>
                          <w:b/>
                          <w:bCs/>
                          <w:color w:val="0F6FC6" w:themeColor="accent1"/>
                          <w:sz w:val="20"/>
                          <w:szCs w:val="20"/>
                        </w:rPr>
                      </w:pPr>
                    </w:p>
                    <w:p w:rsidR="00F67C7A" w:rsidRPr="00F67C7A" w:rsidRDefault="00F67C7A" w:rsidP="006E40B0">
                      <w:pPr>
                        <w:jc w:val="both"/>
                        <w:rPr>
                          <w:sz w:val="20"/>
                          <w:szCs w:val="20"/>
                        </w:rPr>
                      </w:pPr>
                      <w:r w:rsidRPr="00F67C7A">
                        <w:rPr>
                          <w:sz w:val="20"/>
                          <w:szCs w:val="20"/>
                        </w:rPr>
                        <w:t>Çocuklar yaklaşık 2-3 yaşından itibaren tuvalet eğitimiyle birlikte cinsel kimliklerinin farkına varmaya başlar. Fakat 2-3 yaşından önce de en yakınlarında bulunan anne ve babanın görüntüsünün, ses tonlarının ve tavırlarının farklı olduğunun bilincindedir. Çocuğun farklı cinsiyetten kardeşlerinin bulunması, okul öncesi eğitimle farklı cinsiyetten çocuklarla bir araya gelmesi bu süreci hızlandıran etmenlerdir. Bu tarz çocuklar cinsiyet kavramının daha erken farkına varırken, okula gitmeyen, kardeşleri olmayan, kısıtlı bir sosyal çevresi olan çocuklar ise bunu daha geç ayırt edebilmekteler. Fakat çocuğun er ya da geç  5 yaşına kadar cinsiyetinin farkında olması, diğer cinsiyet kimliğiyle de aralarında farklılıkların olduğunu bilmesi gereklidir. Bu kavramların aile içinde çözümlenmesi, öğrenilmesi ve çocuğun da kız/erkek kimliklerini telaffuz edebilir hale gelmesi beklenir.</w:t>
                      </w:r>
                    </w:p>
                  </w:txbxContent>
                </v:textbox>
                <w10:wrap type="square" anchorx="margin"/>
              </v:shape>
            </w:pict>
          </mc:Fallback>
        </mc:AlternateContent>
      </w:r>
      <w:r w:rsidR="00C57AC0">
        <w:rPr>
          <w:noProof/>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ge">
                  <wp:posOffset>422275</wp:posOffset>
                </wp:positionV>
                <wp:extent cx="1943100" cy="509905"/>
                <wp:effectExtent l="0" t="3175" r="1905" b="1270"/>
                <wp:wrapNone/>
                <wp:docPr id="16"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509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1FBC" w:rsidRDefault="00163948" w:rsidP="006C1FBC">
                            <w:pPr>
                              <w:pStyle w:val="SayfaBal"/>
                              <w:jc w:val="center"/>
                              <w:rPr>
                                <w:rStyle w:val="SayfaNumaras"/>
                                <w:b/>
                              </w:rPr>
                            </w:pPr>
                            <w:r>
                              <w:rPr>
                                <w:rStyle w:val="SayfaNumaras"/>
                                <w:b/>
                              </w:rPr>
                              <w:t>M</w:t>
                            </w:r>
                            <w:r w:rsidR="002B0F6F">
                              <w:rPr>
                                <w:rStyle w:val="SayfaNumaras"/>
                                <w:b/>
                              </w:rPr>
                              <w:t>ayıs</w:t>
                            </w:r>
                            <w:r w:rsidR="006C1FBC">
                              <w:rPr>
                                <w:rStyle w:val="SayfaNumaras"/>
                                <w:b/>
                              </w:rPr>
                              <w:t xml:space="preserve"> Ayı</w:t>
                            </w:r>
                          </w:p>
                          <w:p w:rsidR="00506935" w:rsidRDefault="00506935">
                            <w:pPr>
                              <w:pStyle w:val="SayfaBal"/>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67" o:spid="_x0000_s1039" type="#_x0000_t202" style="position:absolute;margin-left:0;margin-top:33.25pt;width:153pt;height:40.15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z0a2gEAAJkDAAAOAAAAZHJzL2Uyb0RvYy54bWysU9uO0zAQfUfiHyy/06SFRTRqulp2tQhp&#10;uUgLH+A4TmKReMyM26R8PWOn6XJ5Q7xYY4995pwz4931NPTiaJAsuFKuV7kUxmmorWtL+fXL/Ys3&#10;UlBQrlY9OFPKkyF5vX/+bDf6wmygg742KBjEUTH6UnYh+CLLSHdmULQCbxwnG8BBBd5im9WoRkYf&#10;+myT56+zEbD2CNoQ8endnJT7hN80RodPTUMmiL6UzC2kFdNaxTXb71TRovKd1Wca6h9YDMo6LnqB&#10;ulNBiQPav6AGqxEImrDSMGTQNFabpIHVrPM/1Dx2ypukhc0hf7GJ/h+s/nh89J9RhOktTNzAJIL8&#10;A+hvJBzcdsq15gYRxs6omguvo2XZ6Kk4P41WU0ERpBo/QM1NVocACWhqcIiusE7B6NyA08V0MwWh&#10;Y8ntq5frnFOac1f5dptfpRKqWF57pPDOwCBiUErkpiZ0dXygENmoYrkSizm4t32fGtu73w74YjxJ&#10;7CPhmXqYqknYmplsYuGopoL6xHoQ5nnh+eagA/whxcizUkr6flBopOjfO/YkDtYS4BJUS6Cc5qel&#10;DFLM4W2YB/Dg0bYdI8+uO7hh3xqbJD2xOPPl/iel51mNA/brPt16+lH7nwAAAP//AwBQSwMEFAAG&#10;AAgAAAAhAJ8CL03cAAAABwEAAA8AAABkcnMvZG93bnJldi54bWxMj81OwzAQhO9IvIO1SNyozZ/V&#10;pnGqCsEJCZGGA0cn3iZR43WI3Ta8PcsJjrMzmvk238x+ECecYh/IwO1CgUBqguupNfBRvdwsQcRk&#10;ydkhEBr4xgib4vIit5kLZyrxtEut4BKKmTXQpTRmUsamQ2/jIoxI7O3D5G1iObXSTfbM5X6Qd0pp&#10;6W1PvNDZEZ86bA67ozew/aTyuf96q9/LfdlX1UrRqz4Yc301b9cgEs7pLwy/+IwOBTPV4UguisEA&#10;P5IMaP0Igt17pflQc+xBL0EWufzPX/wAAAD//wMAUEsBAi0AFAAGAAgAAAAhALaDOJL+AAAA4QEA&#10;ABMAAAAAAAAAAAAAAAAAAAAAAFtDb250ZW50X1R5cGVzXS54bWxQSwECLQAUAAYACAAAACEAOP0h&#10;/9YAAACUAQAACwAAAAAAAAAAAAAAAAAvAQAAX3JlbHMvLnJlbHNQSwECLQAUAAYACAAAACEArS89&#10;GtoBAACZAwAADgAAAAAAAAAAAAAAAAAuAgAAZHJzL2Uyb0RvYy54bWxQSwECLQAUAAYACAAAACEA&#10;nwIvTdwAAAAHAQAADwAAAAAAAAAAAAAAAAA0BAAAZHJzL2Rvd25yZXYueG1sUEsFBgAAAAAEAAQA&#10;8wAAAD0FAAAAAA==&#10;" filled="f" stroked="f">
                <v:textbox inset="0,0,0,0">
                  <w:txbxContent>
                    <w:p w:rsidR="006C1FBC" w:rsidRDefault="00163948" w:rsidP="006C1FBC">
                      <w:pPr>
                        <w:pStyle w:val="SayfaBal"/>
                        <w:jc w:val="center"/>
                        <w:rPr>
                          <w:rStyle w:val="SayfaNumaras"/>
                          <w:b/>
                        </w:rPr>
                      </w:pPr>
                      <w:r>
                        <w:rPr>
                          <w:rStyle w:val="SayfaNumaras"/>
                          <w:b/>
                        </w:rPr>
                        <w:t>M</w:t>
                      </w:r>
                      <w:r w:rsidR="002B0F6F">
                        <w:rPr>
                          <w:rStyle w:val="SayfaNumaras"/>
                          <w:b/>
                        </w:rPr>
                        <w:t>ayıs</w:t>
                      </w:r>
                      <w:r w:rsidR="006C1FBC">
                        <w:rPr>
                          <w:rStyle w:val="SayfaNumaras"/>
                          <w:b/>
                        </w:rPr>
                        <w:t xml:space="preserve"> Ayı</w:t>
                      </w:r>
                    </w:p>
                    <w:p w:rsidR="00506935" w:rsidRDefault="00506935">
                      <w:pPr>
                        <w:pStyle w:val="SayfaBal"/>
                        <w:jc w:val="center"/>
                      </w:pPr>
                    </w:p>
                  </w:txbxContent>
                </v:textbox>
                <w10:wrap anchorx="margin" anchory="page"/>
              </v:shape>
            </w:pict>
          </mc:Fallback>
        </mc:AlternateContent>
      </w:r>
      <w:r w:rsidR="00C57AC0">
        <w:rPr>
          <w:noProof/>
        </w:rPr>
        <mc:AlternateContent>
          <mc:Choice Requires="wps">
            <w:drawing>
              <wp:anchor distT="0" distB="0" distL="114300" distR="114300" simplePos="0" relativeHeight="251627520" behindDoc="0" locked="0" layoutInCell="1" allowOverlap="1">
                <wp:simplePos x="0" y="0"/>
                <wp:positionH relativeFrom="margin">
                  <wp:posOffset>781050</wp:posOffset>
                </wp:positionH>
                <wp:positionV relativeFrom="topMargin">
                  <wp:posOffset>781050</wp:posOffset>
                </wp:positionV>
                <wp:extent cx="4219575" cy="177165"/>
                <wp:effectExtent l="0" t="0" r="0" b="0"/>
                <wp:wrapNone/>
                <wp:docPr id="4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957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1FBC" w:rsidRPr="003F3114" w:rsidRDefault="006C1FBC" w:rsidP="003F3114">
                            <w:pPr>
                              <w:rPr>
                                <w:color w:val="0F6FC6" w:themeColor="accent1"/>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1" o:spid="_x0000_s1040" type="#_x0000_t202" style="position:absolute;margin-left:61.5pt;margin-top:61.5pt;width:332.25pt;height:13.95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8v92wEAAJkDAAAOAAAAZHJzL2Uyb0RvYy54bWysU9uO0zAQfUfiHyy/0zSFbiFqulp2VYS0&#10;XKRlP2DqOI1F4jFjt0n5esZO0wX2DfFijcf2mXPOjNfXQ9eKoyZv0JYyn82l0FZhZey+lI/ftq/e&#10;SuED2ApatLqUJ+3l9ebli3XvCr3ABttKk2AQ64velbIJwRVZ5lWjO/AzdNryYY3UQeAt7bOKoGf0&#10;rs0W8/lV1iNVjlBp7zl7Nx7KTcKva63Cl7r2Ooi2lMwtpJXSuotrtllDsSdwjVFnGvAPLDowlote&#10;oO4ggDiQeQbVGUXosQ4zhV2GdW2UThpYTT7/S81DA04nLWyOdxeb/P+DVZ+PD+4riTC8x4EbmER4&#10;d4/quxcWbxuwe31DhH2joeLCebQs650vzk+j1b7wEWTXf8KKmwyHgAloqKmLrrBOwejcgNPFdD0E&#10;oTj5ZpG/W66WUig+y1er/GqZSkAxvXbkwweNnYhBKYmbmtDheO9DZAPFdCUWs7g1bZsa29o/Enwx&#10;ZhL7SHikHobdIEzFxV/HwlHNDqsT6yEc54Xnm4MG6acUPc9KKf2PA5CWov1o2ZM4WFNAU7CbArCK&#10;n5YySDGGt2EcwIMjs28YeXL9hn3bmiTpicWZL/c/KT3Pahyw3/fp1tOP2vwCAAD//wMAUEsDBBQA&#10;BgAIAAAAIQDzaXoH3QAAAAsBAAAPAAAAZHJzL2Rvd25yZXYueG1sTI/NTsMwEITvlXgHaytxqaiT&#10;oP6FOBVCcOFG4cLNjZckqr2OYjcJfXqWA6K3nd3R7DfFfnJWDNiH1pOCdJmAQKq8aalW8PH+crcF&#10;EaImo60nVPCNAfblzazQufEjveFwiLXgEAq5VtDE2OVShqpBp8PSd0h8+/K905FlX0vT65HDnZVZ&#10;kqyl0y3xh0Z3+NRgdTqcnYL19NwtXneYjZfKDvR5SdOIqVK38+nxAUTEKf6b4Ref0aFkpqM/kwnC&#10;ss7uuUv8G9ix2W5WII68WSU7kGUhrzuUPwAAAP//AwBQSwECLQAUAAYACAAAACEAtoM4kv4AAADh&#10;AQAAEwAAAAAAAAAAAAAAAAAAAAAAW0NvbnRlbnRfVHlwZXNdLnhtbFBLAQItABQABgAIAAAAIQA4&#10;/SH/1gAAAJQBAAALAAAAAAAAAAAAAAAAAC8BAABfcmVscy8ucmVsc1BLAQItABQABgAIAAAAIQAr&#10;x8v92wEAAJkDAAAOAAAAAAAAAAAAAAAAAC4CAABkcnMvZTJvRG9jLnhtbFBLAQItABQABgAIAAAA&#10;IQDzaXoH3QAAAAsBAAAPAAAAAAAAAAAAAAAAADUEAABkcnMvZG93bnJldi54bWxQSwUGAAAAAAQA&#10;BADzAAAAPwUAAAAA&#10;" filled="f" stroked="f">
                <v:textbox style="mso-fit-shape-to-text:t" inset="0,0,0,0">
                  <w:txbxContent>
                    <w:p w:rsidR="006C1FBC" w:rsidRPr="003F3114" w:rsidRDefault="006C1FBC" w:rsidP="003F3114">
                      <w:pPr>
                        <w:rPr>
                          <w:color w:val="0F6FC6" w:themeColor="accent1"/>
                        </w:rPr>
                      </w:pPr>
                    </w:p>
                  </w:txbxContent>
                </v:textbox>
                <w10:wrap anchorx="margin" anchory="margin"/>
              </v:shape>
            </w:pict>
          </mc:Fallback>
        </mc:AlternateContent>
      </w:r>
      <w:r w:rsidR="00C57AC0">
        <w:rPr>
          <w:noProof/>
        </w:rPr>
        <mc:AlternateContent>
          <mc:Choice Requires="wps">
            <w:drawing>
              <wp:anchor distT="0" distB="0" distL="114300" distR="114300" simplePos="0" relativeHeight="251645952" behindDoc="0" locked="0" layoutInCell="1" allowOverlap="1">
                <wp:simplePos x="0" y="0"/>
                <wp:positionH relativeFrom="page">
                  <wp:posOffset>441960</wp:posOffset>
                </wp:positionH>
                <wp:positionV relativeFrom="page">
                  <wp:posOffset>344805</wp:posOffset>
                </wp:positionV>
                <wp:extent cx="6858000" cy="365760"/>
                <wp:effectExtent l="0" t="0" r="0" b="0"/>
                <wp:wrapNone/>
                <wp:docPr id="5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65760"/>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E03AC19" id="Rectangle 123" o:spid="_x0000_s1026" style="position:absolute;margin-left:34.8pt;margin-top:27.15pt;width:540pt;height:28.8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vOQ6QEAALUDAAAOAAAAZHJzL2Uyb0RvYy54bWysU8Fu2zAMvQ/YPwi6L3ayxM2MOEWRIsOA&#10;bh3Q9QMUWbaFyaJGKXGyrx8lp2mw3YpdBFEUn/gen1a3x96wg0KvwVZ8Osk5U1ZCrW1b8ecf2w9L&#10;znwQthYGrKr4SXl+u37/bjW4Us2gA1MrZARifTm4inchuDLLvOxUL/wEnLKUbAB7ESjENqtRDITe&#10;m2yW50U2ANYOQSrv6fR+TPJ1wm8aJcNj03gVmKk49RbSimndxTVbr0TZonCdluc2xBu66IW29OgF&#10;6l4Ewfao/4HqtUTw0ISJhD6DptFSJQ7EZpr/xeapE04lLiSOdxeZ/P+Dld8OT+47xta9ewD50zML&#10;m07YVt0hwtApUdNz0yhUNjhfXgpi4KmU7YavUNNoxT5A0uDYYB8BiR07JqlPF6nVMTBJh8Vyscxz&#10;moik3MdicVOkWWSifKl26MNnBT2Lm4ojjTKhi8ODD7EbUb5cSd2D0fVWG5MCbHcbg+wgaOzbbVHQ&#10;S2OJv75mbLxsIZaN6XiSaEZm0US+3EF9IpYIo3fI67TpAH9zNpBvKu5/7QUqzswXS0p9ms7n0Wgp&#10;mC9uZhTgdWZ3nRFWElTFA2fjdhNGc+4d6rajl6aJtIU7UrfRifhrV+dmyRtJj7OPo/mu43Tr9bet&#10;/wAAAP//AwBQSwMEFAAGAAgAAAAhAILSVA7fAAAACgEAAA8AAABkcnMvZG93bnJldi54bWxMj0FP&#10;g0AQhe8m/ofNmHizC7USiyxNY9Job7aS6HHKjoCys4TdAvrrXU56m5n38uZ72WYyrRiod41lBfEi&#10;AkFcWt1wpaB43d3cg3AeWWNrmRR8k4NNfnmRYartyAcajr4SIYRdigpq77tUSlfWZNAtbEcctA/b&#10;G/Rh7SupexxDuGnlMooSabDh8KHGjh5rKr+OZ6OA36foef+ZPO0HX4z2bflS/Oy2Sl1fTdsHEJ4m&#10;/2eGGT+gQx6YTvbM2olWQbJOglPB3eoWxKzHq/lymqd4DTLP5P8K+S8AAAD//wMAUEsBAi0AFAAG&#10;AAgAAAAhALaDOJL+AAAA4QEAABMAAAAAAAAAAAAAAAAAAAAAAFtDb250ZW50X1R5cGVzXS54bWxQ&#10;SwECLQAUAAYACAAAACEAOP0h/9YAAACUAQAACwAAAAAAAAAAAAAAAAAvAQAAX3JlbHMvLnJlbHNQ&#10;SwECLQAUAAYACAAAACEACW7zkOkBAAC1AwAADgAAAAAAAAAAAAAAAAAuAgAAZHJzL2Uyb0RvYy54&#10;bWxQSwECLQAUAAYACAAAACEAgtJUDt8AAAAKAQAADwAAAAAAAAAAAAAAAABDBAAAZHJzL2Rvd25y&#10;ZXYueG1sUEsFBgAAAAAEAAQA8wAAAE8FAAAAAA==&#10;" fillcolor="#f60" stroked="f">
                <w10:wrap anchorx="page" anchory="page"/>
              </v:rect>
            </w:pict>
          </mc:Fallback>
        </mc:AlternateContent>
      </w:r>
      <w:r w:rsidR="00C57AC0">
        <w:rPr>
          <w:noProof/>
        </w:rPr>
        <mc:AlternateContent>
          <mc:Choice Requires="wps">
            <w:drawing>
              <wp:anchor distT="0" distB="0" distL="114300" distR="114300" simplePos="0" relativeHeight="251648000" behindDoc="0" locked="0" layoutInCell="1" allowOverlap="1">
                <wp:simplePos x="0" y="0"/>
                <wp:positionH relativeFrom="margin">
                  <wp:posOffset>-1457325</wp:posOffset>
                </wp:positionH>
                <wp:positionV relativeFrom="page">
                  <wp:posOffset>509905</wp:posOffset>
                </wp:positionV>
                <wp:extent cx="1943100" cy="206375"/>
                <wp:effectExtent l="0" t="0" r="0" b="0"/>
                <wp:wrapNone/>
                <wp:docPr id="5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35" w:rsidRDefault="00506935">
                            <w:pPr>
                              <w:pStyle w:val="SayfaBal"/>
                            </w:pPr>
                            <w:r>
                              <w:t>Okul Bülteni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25" o:spid="_x0000_s1041" type="#_x0000_t202" style="position:absolute;margin-left:-114.75pt;margin-top:40.15pt;width:153pt;height:16.2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3x2gEAAJkDAAAOAAAAZHJzL2Uyb0RvYy54bWysU9tu2zAMfR+wfxD0vthJu24z4hRdiwwD&#10;ugvQ9QNoWY6F2aJGKbGzrx8lx+m2vg17EShROjznkFpfj30nDpq8QVvK5SKXQluFtbG7Uj5+2756&#10;K4UPYGvo0OpSHrWX15uXL9aDK/QKW+xqTYJBrC8GV8o2BFdkmVet7sEv0GnLyQaph8Bb2mU1wcDo&#10;fZet8vwqG5BqR6i093x6NyXlJuE3jVbhS9N4HURXSuYW0kppreKabdZQ7Ahca9SJBvwDix6M5aJn&#10;qDsIIPZknkH1RhF6bMJCYZ9h0xilkwZWs8z/UvPQgtNJC5vj3dkm//9g1efDg/tKIozvceQGJhHe&#10;3aP67oXF2xbsTt8Q4dBqqLnwMlqWDc4Xp6fRal/4CFINn7DmJsM+YAIaG+qjK6xTMDo34Hg2XY9B&#10;qFjy3eXFMueU4twqv7p48zqVgGJ+7ciHDxp7EYNSEjc1ocPh3ofIBor5SixmcWu6LjW2s38c8MV4&#10;kthHwhP1MFajMDUzuYyFo5oK6yPrIZzmheebgxbppxQDz0op/Y89kJai+2jZkzhYc0BzUM0BWMVP&#10;SxmkmMLbMA3g3pHZtYw8u37Dvm1NkvTE4sSX+5+UnmY1Dtjv+3Tr6UdtfgEAAP//AwBQSwMEFAAG&#10;AAgAAAAhAHL6ANjdAAAACgEAAA8AAABkcnMvZG93bnJldi54bWxMjzFPwzAQhXck/oN1SCyodRxE&#10;SNM4FUKwsFFY2NzkmkTY5yh2k9BfzzHR8ek+vfdduVucFROOofekQa0TEEi1b3pqNXx+vK5yECEa&#10;aoz1hBp+MMCuur4qTdH4md5x2sdWcAmFwmjoYhwKKUPdoTNh7Qckvh396EzkOLayGc3M5c7KNEky&#10;6UxPvNCZAZ87rL/3J6chW16Gu7cNpvO5thN9nZWKqLS+vVmetiAiLvEfhj99VoeKnQ7+RE0QVsMq&#10;TTcPzGrIk3sQTDxmnA9MqjQHWZXy8oXqFwAA//8DAFBLAQItABQABgAIAAAAIQC2gziS/gAAAOEB&#10;AAATAAAAAAAAAAAAAAAAAAAAAABbQ29udGVudF9UeXBlc10ueG1sUEsBAi0AFAAGAAgAAAAhADj9&#10;If/WAAAAlAEAAAsAAAAAAAAAAAAAAAAALwEAAF9yZWxzLy5yZWxzUEsBAi0AFAAGAAgAAAAhAC6I&#10;zfHaAQAAmQMAAA4AAAAAAAAAAAAAAAAALgIAAGRycy9lMm9Eb2MueG1sUEsBAi0AFAAGAAgAAAAh&#10;AHL6ANjdAAAACgEAAA8AAAAAAAAAAAAAAAAANAQAAGRycy9kb3ducmV2LnhtbFBLBQYAAAAABAAE&#10;APMAAAA+BQAAAAA=&#10;" filled="f" stroked="f">
                <v:textbox style="mso-fit-shape-to-text:t" inset="0,0,0,0">
                  <w:txbxContent>
                    <w:p w:rsidR="00506935" w:rsidRDefault="00506935">
                      <w:pPr>
                        <w:pStyle w:val="SayfaBal"/>
                      </w:pPr>
                      <w:r>
                        <w:t>Okul Bülteni</w:t>
                      </w:r>
                    </w:p>
                  </w:txbxContent>
                </v:textbox>
                <w10:wrap anchorx="margin" anchory="page"/>
              </v:shape>
            </w:pict>
          </mc:Fallback>
        </mc:AlternateContent>
      </w:r>
      <w:r w:rsidR="00C57AC0">
        <w:rPr>
          <w:noProof/>
        </w:rPr>
        <mc:AlternateContent>
          <mc:Choice Requires="wps">
            <w:drawing>
              <wp:anchor distT="0" distB="0" distL="114300" distR="114300" simplePos="0" relativeHeight="251646976" behindDoc="0" locked="0" layoutInCell="1" allowOverlap="1">
                <wp:simplePos x="0" y="0"/>
                <wp:positionH relativeFrom="page">
                  <wp:posOffset>6219825</wp:posOffset>
                </wp:positionH>
                <wp:positionV relativeFrom="page">
                  <wp:posOffset>514350</wp:posOffset>
                </wp:positionV>
                <wp:extent cx="1143000" cy="342900"/>
                <wp:effectExtent l="0" t="0" r="0" b="0"/>
                <wp:wrapNone/>
                <wp:docPr id="5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35" w:rsidRDefault="00506935">
                            <w:pPr>
                              <w:rPr>
                                <w:rStyle w:val="SayfaNumaras"/>
                                <w:szCs w:val="20"/>
                              </w:rPr>
                            </w:pPr>
                            <w:r>
                              <w:rPr>
                                <w:rStyle w:val="SayfaNumaras"/>
                                <w:szCs w:val="20"/>
                              </w:rPr>
                              <w:t xml:space="preserve">Sayfa 2 / </w:t>
                            </w:r>
                            <w:r w:rsidR="00406513">
                              <w:rPr>
                                <w:rStyle w:val="SayfaNumaras"/>
                                <w:szCs w:val="2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24" o:spid="_x0000_s1042" type="#_x0000_t202" style="position:absolute;margin-left:489.75pt;margin-top:40.5pt;width:90pt;height:27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Elp2AEAAJkDAAAOAAAAZHJzL2Uyb0RvYy54bWysU9tu1DAQfUfiHyy/s8luC4Jos1VpVYRU&#10;LlLhAxzHSSwSj5nxbrJ8PWNnswX6VvFijT32mXPOjLdX09CLg0Gy4Eq5XuVSGKehtq4t5fdvd6/e&#10;SkFBuVr14Ewpj4bk1e7li+3oC7OBDvraoGAQR8XoS9mF4IssI92ZQdEKvHGcbAAHFXiLbVajGhl9&#10;6LNNnr/JRsDaI2hDxKe3c1LuEn7TGB2+NA2ZIPpSMreQVkxrFddst1VFi8p3Vp9oqGewGJR1XPQM&#10;dauCEnu0T6AGqxEImrDSMGTQNFabpIHVrPN/1Dx0ypukhc0hf7aJ/h+s/nx48F9RhOk9TNzAJIL8&#10;PegfJBzcdMq15hoRxs6omguvo2XZ6Kk4PY1WU0ERpBo/Qc1NVvsACWhqcIiusE7B6NyA49l0MwWh&#10;Y8n15UWec0pz7uJy847jWEIVy2uPFD4YGEQMSonc1ISuDvcU5qvLlVjMwZ3t+9TY3v11wJjxJLGP&#10;hGfqYaomYWtm8joWjmoqqI+sB2GeF55vDjrAX1KMPCulpJ97hUaK/qNjT+JgLQEuQbUEyml+Wsog&#10;xRzehHkA9x5t2zHy7LqDa/atsUnSI4sTX+5/MuU0q3HA/tynW48/avcbAAD//wMAUEsDBBQABgAI&#10;AAAAIQAdXM8l3wAAAAsBAAAPAAAAZHJzL2Rvd25yZXYueG1sTI/BTsMwEETvSPyDtUjcqB1QShPi&#10;VBWCExIiDQeOTuwmVuN1iN02/D2bE9x2d0azb4rt7AZ2NlOwHiUkKwHMYOu1xU7CZ/16twEWokKt&#10;Bo9Gwo8JsC2vrwqVa3/Bypz3sWMUgiFXEvoYx5zz0PbGqbDyo0HSDn5yKtI6dVxP6kLhbuD3Qqy5&#10;UxbpQ69G89yb9rg/OQm7L6xe7Pd781EdKlvXmcC39VHK25t59wQsmjn+mWHBJ3QoianxJ9SBDRKy&#10;xywlq4RNQp0WQ5Iul4amh1QALwv+v0P5CwAA//8DAFBLAQItABQABgAIAAAAIQC2gziS/gAAAOEB&#10;AAATAAAAAAAAAAAAAAAAAAAAAABbQ29udGVudF9UeXBlc10ueG1sUEsBAi0AFAAGAAgAAAAhADj9&#10;If/WAAAAlAEAAAsAAAAAAAAAAAAAAAAALwEAAF9yZWxzLy5yZWxzUEsBAi0AFAAGAAgAAAAhAFc0&#10;SWnYAQAAmQMAAA4AAAAAAAAAAAAAAAAALgIAAGRycy9lMm9Eb2MueG1sUEsBAi0AFAAGAAgAAAAh&#10;AB1czyXfAAAACwEAAA8AAAAAAAAAAAAAAAAAMgQAAGRycy9kb3ducmV2LnhtbFBLBQYAAAAABAAE&#10;APMAAAA+BQAAAAA=&#10;" filled="f" stroked="f">
                <v:textbox inset="0,0,0,0">
                  <w:txbxContent>
                    <w:p w:rsidR="00506935" w:rsidRDefault="00506935">
                      <w:pPr>
                        <w:rPr>
                          <w:rStyle w:val="SayfaNumaras"/>
                          <w:szCs w:val="20"/>
                        </w:rPr>
                      </w:pPr>
                      <w:r>
                        <w:rPr>
                          <w:rStyle w:val="SayfaNumaras"/>
                          <w:szCs w:val="20"/>
                        </w:rPr>
                        <w:t xml:space="preserve">Sayfa 2 / </w:t>
                      </w:r>
                      <w:r w:rsidR="00406513">
                        <w:rPr>
                          <w:rStyle w:val="SayfaNumaras"/>
                          <w:szCs w:val="20"/>
                        </w:rPr>
                        <w:t>5</w:t>
                      </w:r>
                    </w:p>
                  </w:txbxContent>
                </v:textbox>
                <w10:wrap anchorx="page" anchory="page"/>
              </v:shape>
            </w:pict>
          </mc:Fallback>
        </mc:AlternateContent>
      </w:r>
      <w:r w:rsidR="00C57AC0">
        <w:rPr>
          <w:noProof/>
        </w:rPr>
        <mc:AlternateContent>
          <mc:Choice Requires="wps">
            <w:drawing>
              <wp:anchor distT="0" distB="0" distL="114300" distR="114300" simplePos="0" relativeHeight="251698176" behindDoc="0" locked="0" layoutInCell="1" allowOverlap="1">
                <wp:simplePos x="0" y="0"/>
                <wp:positionH relativeFrom="margin">
                  <wp:posOffset>3905250</wp:posOffset>
                </wp:positionH>
                <wp:positionV relativeFrom="topMargin">
                  <wp:posOffset>895350</wp:posOffset>
                </wp:positionV>
                <wp:extent cx="1885950" cy="147320"/>
                <wp:effectExtent l="0" t="0" r="0" b="0"/>
                <wp:wrapNone/>
                <wp:docPr id="9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138" w:rsidRPr="00AD7CF4" w:rsidRDefault="00761138" w:rsidP="00761138">
                            <w:pPr>
                              <w:pStyle w:val="Balk2"/>
                              <w:rPr>
                                <w:sz w:val="20"/>
                                <w:szCs w:val="20"/>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43" type="#_x0000_t202" style="position:absolute;margin-left:307.5pt;margin-top:70.5pt;width:148.5pt;height:11.6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Ijw2gEAAJkDAAAOAAAAZHJzL2Uyb0RvYy54bWysU9uO0zAQfUfiHyy/07SFXUrUdLXsqghp&#10;uUgLH+A4TmKReMyM26R8PWOn6XJ5Q7xYY4995pwz4+3N2HfiaJAsuEKuFkspjNNQWdcU8uuX/YuN&#10;FBSUq1QHzhTyZEje7J4/2w4+N2tooasMCgZxlA++kG0IPs8y0q3pFS3AG8fJGrBXgbfYZBWqgdH7&#10;Llsvl9fZAFh5BG2I+PR+Sspdwq9ro8OnuiYTRFdI5hbSimkt45rttipvUPnW6jMN9Q8semUdF71A&#10;3augxAHtX1C91QgEdVho6DOoa6tN0sBqVss/1Dy2ypukhc0hf7GJ/h+s/nh89J9RhPEtjNzAJIL8&#10;A+hvJBzctco15hYRhtaoiguvomXZ4Ck/P41WU04RpBw+QMVNVocACWissY+usE7B6NyA08V0Mwah&#10;Y8nN5urNFac051avXr9cp65kKp9fe6TwzkAvYlBI5KYmdHV8oBDZqHy+Eos52NuuS43t3G8HfDGe&#10;JPaR8EQ9jOUobMXFr6O2qKaE6sR6EKZ54fnmoAX8IcXAs1JI+n5QaKTo3jv2JA7WHOAclHOgnOan&#10;hQxSTOFdmAbw4NE2LSPPrt+yb3ubJD2xOPPl/iel51mNA/brPt16+lG7nwAAAP//AwBQSwMEFAAG&#10;AAgAAAAhACzr9LLcAAAACwEAAA8AAABkcnMvZG93bnJldi54bWxMT0FOwzAQvCPxB2uRuCDqOCoR&#10;TeNUCMGFGy0Xbm68TSLsdRS7SejrWU5wm9kZzc5Uu8U7MeEY+0Aa1CoDgdQE21Or4ePwev8IIiZD&#10;1rhAqOEbI+zq66vKlDbM9I7TPrWCQyiWRkOX0lBKGZsOvYmrMCCxdgqjN4np2Eo7mpnDvZN5lhXS&#10;m574Q2cGfO6w+dqfvYZieRnu3jaYz5fGTfR5USqh0vr2Znnagki4pD8z/Nbn6lBzp2M4k43CcYZ6&#10;4C2JhbViwI6Nyhkc+VKsc5B1Jf9vqH8AAAD//wMAUEsBAi0AFAAGAAgAAAAhALaDOJL+AAAA4QEA&#10;ABMAAAAAAAAAAAAAAAAAAAAAAFtDb250ZW50X1R5cGVzXS54bWxQSwECLQAUAAYACAAAACEAOP0h&#10;/9YAAACUAQAACwAAAAAAAAAAAAAAAAAvAQAAX3JlbHMvLnJlbHNQSwECLQAUAAYACAAAACEAkQyI&#10;8NoBAACZAwAADgAAAAAAAAAAAAAAAAAuAgAAZHJzL2Uyb0RvYy54bWxQSwECLQAUAAYACAAAACEA&#10;LOv0stwAAAALAQAADwAAAAAAAAAAAAAAAAA0BAAAZHJzL2Rvd25yZXYueG1sUEsFBgAAAAAEAAQA&#10;8wAAAD0FAAAAAA==&#10;" filled="f" stroked="f">
                <v:textbox style="mso-fit-shape-to-text:t" inset="0,0,0,0">
                  <w:txbxContent>
                    <w:p w:rsidR="00761138" w:rsidRPr="00AD7CF4" w:rsidRDefault="00761138" w:rsidP="00761138">
                      <w:pPr>
                        <w:pStyle w:val="Balk2"/>
                        <w:rPr>
                          <w:sz w:val="20"/>
                          <w:szCs w:val="20"/>
                        </w:rPr>
                      </w:pPr>
                    </w:p>
                  </w:txbxContent>
                </v:textbox>
                <w10:wrap anchorx="margin" anchory="margin"/>
              </v:shape>
            </w:pict>
          </mc:Fallback>
        </mc:AlternateContent>
      </w:r>
      <w:r w:rsidR="00C57AC0">
        <w:rPr>
          <w:noProof/>
        </w:rPr>
        <mc:AlternateContent>
          <mc:Choice Requires="wps">
            <w:drawing>
              <wp:anchor distT="0" distB="0" distL="114300" distR="114300" simplePos="0" relativeHeight="251657216" behindDoc="0" locked="0" layoutInCell="1" allowOverlap="1">
                <wp:simplePos x="0" y="0"/>
                <wp:positionH relativeFrom="page">
                  <wp:posOffset>2540000</wp:posOffset>
                </wp:positionH>
                <wp:positionV relativeFrom="page">
                  <wp:posOffset>1231900</wp:posOffset>
                </wp:positionV>
                <wp:extent cx="91440" cy="91440"/>
                <wp:effectExtent l="0" t="0" r="0" b="0"/>
                <wp:wrapNone/>
                <wp:docPr id="46"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35" w:rsidRDefault="0050693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52" o:spid="_x0000_s1044" type="#_x0000_t202" style="position:absolute;margin-left:200pt;margin-top:97pt;width:7.2pt;height:7.2pt;z-index:2516572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Pr60wEAAJYDAAAOAAAAZHJzL2Uyb0RvYy54bWysU9tu2zAMfR+wfxD0vjgpil2MOEXXosOA&#10;7gJ0/QBZlmxhtqiRSuzs60fJcbp1b8NeBIqUjs45pLZX09CLg0Fy4Cu5Wa2lMF5D43xbycdvd6/e&#10;SkFR+Ub14E0lj4bk1e7li+0YSnMBHfSNQcEgnsoxVLKLMZRFQbozg6IVBOO5aAEHFXmLbdGgGhl9&#10;6IuL9fp1MQI2AUEbIs7ezkW5y/jWGh2/WEsmir6SzC3mFfNap7XYbVXZogqd0yca6h9YDMp5fvQM&#10;dauiEnt0f0ENTiMQ2LjSMBRgrdMma2A1m/UzNQ+dCiZrYXMonG2i/werPx8ewlcUcXoPEzcwi6Bw&#10;D/o7CQ83nfKtuUaEsTOq4Yc3ybJiDFSeriarqaQEUo+foOEmq32EDDRZHJIrrFMwOjfgeDbdTFFo&#10;Tr7bXF5yQXNlDhO+KperASl+MDCIFFQSuaMZWh3uKc5HlyPpJQ93ru9zV3v/R4IxUyZTT2xn3nGq&#10;J+Ea1vUmCUtSamiOLAZhHhYebg46wJ9SjDwolaQfe4VGiv6jZ0PSVC0BLkG9BMprvlrJKMUc3sR5&#10;+vYBXdsx8my5h2s2zbos6YnFiS83P5tyGtQ0Xb/v86mn77T7BQAA//8DAFBLAwQUAAYACAAAACEA&#10;qz4o594AAAALAQAADwAAAGRycy9kb3ducmV2LnhtbEyPwU7DMBBE70j8g7VI3KidYlUmxKkAKdxA&#10;ou0HuMk2iRqvo9htU76e5QS3Hc1o9k2xnv0gzjjFPpCFbKFAINWh6am1sNtWDwZETI4aNwRCC1eM&#10;sC5vbwqXN+FCX3jepFZwCcXcWehSGnMpY92hd3ERRiT2DmHyLrGcWtlM7sLlfpBLpVbSu574Q+dG&#10;fOuwPm5O3sJHtcq+RwrDFbfvJjOf5rV6NNbe380vzyASzukvDL/4jA4lM+3DiZooBgtaKd6S2HjS&#10;fHBCZ1qD2FtYKqNBloX8v6H8AQAA//8DAFBLAQItABQABgAIAAAAIQC2gziS/gAAAOEBAAATAAAA&#10;AAAAAAAAAAAAAAAAAABbQ29udGVudF9UeXBlc10ueG1sUEsBAi0AFAAGAAgAAAAhADj9If/WAAAA&#10;lAEAAAsAAAAAAAAAAAAAAAAALwEAAF9yZWxzLy5yZWxzUEsBAi0AFAAGAAgAAAAhABkM+vrTAQAA&#10;lgMAAA4AAAAAAAAAAAAAAAAALgIAAGRycy9lMm9Eb2MueG1sUEsBAi0AFAAGAAgAAAAhAKs+KOfe&#10;AAAACwEAAA8AAAAAAAAAAAAAAAAALQQAAGRycy9kb3ducmV2LnhtbFBLBQYAAAAABAAEAPMAAAA4&#10;BQAAAAA=&#10;" filled="f" stroked="f">
                <v:textbox inset="0,0,0,0">
                  <w:txbxContent>
                    <w:p w:rsidR="00506935" w:rsidRDefault="00506935"/>
                  </w:txbxContent>
                </v:textbox>
                <w10:wrap anchorx="page" anchory="page"/>
              </v:shape>
            </w:pict>
          </mc:Fallback>
        </mc:AlternateContent>
      </w:r>
      <w:r w:rsidR="00C57AC0">
        <w:rPr>
          <w:noProof/>
        </w:rPr>
        <mc:AlternateContent>
          <mc:Choice Requires="wps">
            <w:drawing>
              <wp:anchor distT="0" distB="0" distL="114300" distR="114300" simplePos="0" relativeHeight="251659264" behindDoc="0" locked="0" layoutInCell="1" allowOverlap="1">
                <wp:simplePos x="0" y="0"/>
                <wp:positionH relativeFrom="page">
                  <wp:posOffset>2552700</wp:posOffset>
                </wp:positionH>
                <wp:positionV relativeFrom="page">
                  <wp:posOffset>4457700</wp:posOffset>
                </wp:positionV>
                <wp:extent cx="91440" cy="91440"/>
                <wp:effectExtent l="0" t="0" r="0" b="0"/>
                <wp:wrapNone/>
                <wp:docPr id="45"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35" w:rsidRDefault="0050693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56" o:spid="_x0000_s1045" type="#_x0000_t202" style="position:absolute;margin-left:201pt;margin-top:351pt;width:7.2pt;height:7.2pt;z-index:2516592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BtJ0wEAAJYDAAAOAAAAZHJzL2Uyb0RvYy54bWysU9tu2zAMfR+wfxD0vjgpiqEz4hRdiw4D&#10;ugvQ7QNkWbKF2aJGKrGzrx8lx+m2vhV7EShSOjrnkNpeT0MvDgbJga/kZrWWwngNjfNtJb9/u39z&#10;JQVF5RvVgzeVPBqS17vXr7ZjKM0FdNA3BgWDeCrHUMkuxlAWBenODIpWEIznogUcVOQttkWDamT0&#10;oS8u1uu3xQjYBARtiDh7NxflLuNba3T8Yi2ZKPpKMreYV8xrndZit1Vliyp0Tp9oqBewGJTz/OgZ&#10;6k5FJfbonkENTiMQ2LjSMBRgrdMma2A1m/U/ah47FUzWwuZQONtE/w9Wfz48hq8o4vQeJm5gFkHh&#10;AfQPEh5uO+Vbc4MIY2dUww9vkmXFGKg8XU1WU0kJpB4/QcNNVvsIGWiyOCRXWKdgdG7A8Wy6maLQ&#10;nHy3ubzkgubKHCZ8VS5XA1L8YGAQKagkckcztDo8UJyPLkfSSx7uXd/nrvb+rwRjpkymntjOvONU&#10;T8I1rOsqCUtSamiOLAZhHhYebg46wF9SjDwolaSfe4VGiv6jZ0PSVC0BLkG9BMprvlrJKMUc3sZ5&#10;+vYBXdsx8my5hxs2zbos6YnFiS83P5tyGtQ0XX/u86mn77T7DQAA//8DAFBLAwQUAAYACAAAACEA&#10;7JiFp90AAAALAQAADwAAAGRycy9kb3ducmV2LnhtbEyPwU7DMBBE70j8g7WVuFEnJQpWiFMBUriB&#10;RMsHuPGSRI3XUey2KV/Plgu9ze6OZt+U69kN4ohT6D1pSJcJCKTG255aDV/b+l6BCNGQNYMn1HDG&#10;AOvq9qY0hfUn+sTjJraCQygURkMX41hIGZoOnQlLPyLx7dtPzkQep1bayZw43A1ylSS5dKYn/tCZ&#10;EV87bPabg9PwXufpz0h+OOP2TaXqQ73UD0rru8X8/AQi4hz/zXDBZ3SomGnnD2SDGDRkyYq7RA2P&#10;f4IdWZpnIHa8uQhZlfK6Q/ULAAD//wMAUEsBAi0AFAAGAAgAAAAhALaDOJL+AAAA4QEAABMAAAAA&#10;AAAAAAAAAAAAAAAAAFtDb250ZW50X1R5cGVzXS54bWxQSwECLQAUAAYACAAAACEAOP0h/9YAAACU&#10;AQAACwAAAAAAAAAAAAAAAAAvAQAAX3JlbHMvLnJlbHNQSwECLQAUAAYACAAAACEAGkgbSdMBAACW&#10;AwAADgAAAAAAAAAAAAAAAAAuAgAAZHJzL2Uyb0RvYy54bWxQSwECLQAUAAYACAAAACEA7JiFp90A&#10;AAALAQAADwAAAAAAAAAAAAAAAAAtBAAAZHJzL2Rvd25yZXYueG1sUEsFBgAAAAAEAAQA8wAAADcF&#10;AAAAAA==&#10;" filled="f" stroked="f">
                <v:textbox inset="0,0,0,0">
                  <w:txbxContent>
                    <w:p w:rsidR="00506935" w:rsidRDefault="00506935"/>
                  </w:txbxContent>
                </v:textbox>
                <w10:wrap anchorx="page" anchory="page"/>
              </v:shape>
            </w:pict>
          </mc:Fallback>
        </mc:AlternateContent>
      </w:r>
      <w:r w:rsidR="00C57AC0">
        <w:rPr>
          <w:noProof/>
        </w:rPr>
        <mc:AlternateContent>
          <mc:Choice Requires="wps">
            <w:drawing>
              <wp:anchor distT="0" distB="0" distL="114300" distR="114300" simplePos="0" relativeHeight="251660288" behindDoc="0" locked="0" layoutInCell="1" allowOverlap="1">
                <wp:simplePos x="0" y="0"/>
                <wp:positionH relativeFrom="page">
                  <wp:posOffset>2552700</wp:posOffset>
                </wp:positionH>
                <wp:positionV relativeFrom="page">
                  <wp:posOffset>7670800</wp:posOffset>
                </wp:positionV>
                <wp:extent cx="91440" cy="91440"/>
                <wp:effectExtent l="0" t="0" r="0" b="0"/>
                <wp:wrapNone/>
                <wp:docPr id="44"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35" w:rsidRDefault="0050693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60" o:spid="_x0000_s1046" type="#_x0000_t202" style="position:absolute;margin-left:201pt;margin-top:604pt;width:7.2pt;height:7.2pt;z-index:2516602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rEc0wEAAJYDAAAOAAAAZHJzL2Uyb0RvYy54bWysU9tu2zAMfR+wfxD0vjgpimE14hRdiw4D&#10;ugvQ7QNkWbKF2aJGKrGzrx8lx+m2vhV7EShSOjrnkNpeT0MvDgbJga/kZrWWwngNjfNtJb9/u3/z&#10;TgqKyjeqB28qeTQkr3evX23HUJoL6KBvDAoG8VSOoZJdjKEsCtKdGRStIBjPRQs4qMhbbIsG1cjo&#10;Q19crNdvixGwCQjaEHH2bi7KXca31uj4xVoyUfSVZG4xr5jXOq3FbqvKFlXonD7RUC9gMSjn+dEz&#10;1J2KSuzRPYManEYgsHGlYSjAWqdN1sBqNut/1Dx2Kpishc2hcLaJ/h+s/nx4DF9RxOk9TNzALILC&#10;A+gfJDzcdsq35gYRxs6ohh/eJMuKMVB5upqsppISSD1+goabrPYRMtBkcUiusE7B6NyA49l0M0Wh&#10;OXm1ubzkgubKHCZ8VS5XA1L8YGAQKagkckcztDo8UJyPLkfSSx7uXd/nrvb+rwRjpkymntjOvONU&#10;T8I1rOsqCUtSamiOLAZhHhYebg46wF9SjDwolaSfe4VGiv6jZ0PSVC0BLkG9BMprvlrJKMUc3sZ5&#10;+vYBXdsx8my5hxs2zbos6YnFiS83P5tyGtQ0XX/u86mn77T7DQAA//8DAFBLAwQUAAYACAAAACEA&#10;zMy4598AAAANAQAADwAAAGRycy9kb3ducmV2LnhtbEyPwU7DMBBE70j8g7VI3KiTEEVWiFMVpHAD&#10;ibYf4MZLEjVeR7Hbpnw92xPcdndGs2+q9eJGccY5DJ40pKsEBFLr7UCdhv2ueVIgQjRkzegJNVwx&#10;wLq+v6tMaf2FvvC8jZ3gEAql0dDHOJVShrZHZ8LKT0isffvZmcjr3Ek7mwuHu1FmSVJIZwbiD72Z&#10;8K3H9rg9OQ0fTZH+TOTHK+7eVao+1WvzrLR+fFg2LyAiLvHPDDd8RoeamQ7+RDaIUUOeZNwlspAl&#10;iie25GmRgzjcTlmWg6wr+b9F/QsAAP//AwBQSwECLQAUAAYACAAAACEAtoM4kv4AAADhAQAAEwAA&#10;AAAAAAAAAAAAAAAAAAAAW0NvbnRlbnRfVHlwZXNdLnhtbFBLAQItABQABgAIAAAAIQA4/SH/1gAA&#10;AJQBAAALAAAAAAAAAAAAAAAAAC8BAABfcmVscy8ucmVsc1BLAQItABQABgAIAAAAIQCpurEc0wEA&#10;AJYDAAAOAAAAAAAAAAAAAAAAAC4CAABkcnMvZTJvRG9jLnhtbFBLAQItABQABgAIAAAAIQDMzLjn&#10;3wAAAA0BAAAPAAAAAAAAAAAAAAAAAC0EAABkcnMvZG93bnJldi54bWxQSwUGAAAAAAQABADzAAAA&#10;OQUAAAAA&#10;" filled="f" stroked="f">
                <v:textbox inset="0,0,0,0">
                  <w:txbxContent>
                    <w:p w:rsidR="00506935" w:rsidRDefault="00506935"/>
                  </w:txbxContent>
                </v:textbox>
                <w10:wrap anchorx="page" anchory="page"/>
              </v:shape>
            </w:pict>
          </mc:Fallback>
        </mc:AlternateContent>
      </w:r>
      <w:r>
        <w:br w:type="page"/>
      </w:r>
      <w:r w:rsidR="0006400B">
        <w:rPr>
          <w:noProof/>
        </w:rPr>
        <w:lastRenderedPageBreak/>
        <mc:AlternateContent>
          <mc:Choice Requires="wps">
            <w:drawing>
              <wp:anchor distT="45720" distB="45720" distL="114300" distR="114300" simplePos="0" relativeHeight="251702272" behindDoc="0" locked="0" layoutInCell="1" allowOverlap="1">
                <wp:simplePos x="0" y="0"/>
                <wp:positionH relativeFrom="column">
                  <wp:posOffset>-685800</wp:posOffset>
                </wp:positionH>
                <wp:positionV relativeFrom="paragraph">
                  <wp:posOffset>0</wp:posOffset>
                </wp:positionV>
                <wp:extent cx="3248025" cy="9332595"/>
                <wp:effectExtent l="0" t="0" r="28575" b="20955"/>
                <wp:wrapSquare wrapText="bothSides"/>
                <wp:docPr id="2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9332595"/>
                        </a:xfrm>
                        <a:prstGeom prst="rect">
                          <a:avLst/>
                        </a:prstGeom>
                        <a:solidFill>
                          <a:srgbClr val="FFFFFF"/>
                        </a:solidFill>
                        <a:ln w="9525">
                          <a:solidFill>
                            <a:srgbClr val="000000"/>
                          </a:solidFill>
                          <a:miter lim="800000"/>
                          <a:headEnd/>
                          <a:tailEnd/>
                        </a:ln>
                      </wps:spPr>
                      <wps:txbx>
                        <w:txbxContent>
                          <w:p w:rsidR="009B6C36" w:rsidRDefault="009B6C36" w:rsidP="009B6C36">
                            <w:pPr>
                              <w:jc w:val="both"/>
                              <w:rPr>
                                <w:rFonts w:ascii="Helvetica" w:hAnsi="Helvetica"/>
                                <w:color w:val="000000"/>
                                <w:sz w:val="20"/>
                                <w:szCs w:val="20"/>
                                <w:shd w:val="clear" w:color="auto" w:fill="FFFFFF"/>
                              </w:rPr>
                            </w:pPr>
                          </w:p>
                          <w:p w:rsidR="00500925" w:rsidRPr="00500925" w:rsidRDefault="005D6867" w:rsidP="006E40B0">
                            <w:pPr>
                              <w:jc w:val="both"/>
                              <w:rPr>
                                <w:b/>
                                <w:bCs/>
                                <w:color w:val="000000"/>
                                <w:sz w:val="20"/>
                                <w:szCs w:val="20"/>
                                <w:shd w:val="clear" w:color="auto" w:fill="FFFFFF"/>
                              </w:rPr>
                            </w:pPr>
                            <w:r w:rsidRPr="00AC3952">
                              <w:rPr>
                                <w:color w:val="000000"/>
                                <w:shd w:val="clear" w:color="auto" w:fill="FFFFFF"/>
                              </w:rPr>
                              <w:t xml:space="preserve">   </w:t>
                            </w:r>
                            <w:r w:rsidRPr="00500925">
                              <w:rPr>
                                <w:color w:val="000000"/>
                                <w:sz w:val="20"/>
                                <w:szCs w:val="20"/>
                                <w:shd w:val="clear" w:color="auto" w:fill="FFFFFF"/>
                              </w:rPr>
                              <w:t xml:space="preserve"> </w:t>
                            </w:r>
                            <w:r w:rsidR="00F4606B" w:rsidRPr="00500925">
                              <w:rPr>
                                <w:color w:val="000000"/>
                                <w:sz w:val="20"/>
                                <w:szCs w:val="20"/>
                                <w:shd w:val="clear" w:color="auto" w:fill="FFFFFF"/>
                              </w:rPr>
                              <w:t xml:space="preserve"> </w:t>
                            </w:r>
                            <w:r w:rsidR="00500925" w:rsidRPr="00AF681F">
                              <w:rPr>
                                <w:b/>
                                <w:bCs/>
                                <w:color w:val="0F6FC6" w:themeColor="accent1"/>
                                <w:sz w:val="20"/>
                                <w:szCs w:val="20"/>
                                <w:shd w:val="clear" w:color="auto" w:fill="FFFFFF"/>
                              </w:rPr>
                              <w:t>DÜRÜST ÇOCUKLAR YETİŞTİRMEK İÇİN NELER YAPABİLİRİZ?</w:t>
                            </w:r>
                          </w:p>
                          <w:p w:rsidR="00500925" w:rsidRPr="00500925" w:rsidRDefault="00500925" w:rsidP="006E40B0">
                            <w:pPr>
                              <w:jc w:val="both"/>
                              <w:rPr>
                                <w:color w:val="000000"/>
                                <w:sz w:val="20"/>
                                <w:szCs w:val="20"/>
                                <w:shd w:val="clear" w:color="auto" w:fill="FFFFFF"/>
                              </w:rPr>
                            </w:pPr>
                          </w:p>
                          <w:p w:rsidR="00500925" w:rsidRPr="00500925" w:rsidRDefault="00500925" w:rsidP="006E40B0">
                            <w:pPr>
                              <w:jc w:val="both"/>
                              <w:rPr>
                                <w:color w:val="000000"/>
                                <w:sz w:val="20"/>
                                <w:szCs w:val="20"/>
                                <w:shd w:val="clear" w:color="auto" w:fill="FFFFFF"/>
                              </w:rPr>
                            </w:pPr>
                            <w:r w:rsidRPr="00500925">
                              <w:rPr>
                                <w:color w:val="000000"/>
                                <w:sz w:val="20"/>
                                <w:szCs w:val="20"/>
                                <w:shd w:val="clear" w:color="auto" w:fill="FFFFFF"/>
                              </w:rPr>
                              <w:t xml:space="preserve">             Orhan anaokulundan eve geldiği her akşam bazı sorunlardan bahsediyordu: </w:t>
                            </w:r>
                          </w:p>
                          <w:p w:rsidR="00500925" w:rsidRPr="00500925" w:rsidRDefault="00500925" w:rsidP="006E40B0">
                            <w:pPr>
                              <w:jc w:val="both"/>
                              <w:rPr>
                                <w:color w:val="000000"/>
                                <w:sz w:val="20"/>
                                <w:szCs w:val="20"/>
                                <w:shd w:val="clear" w:color="auto" w:fill="FFFFFF"/>
                              </w:rPr>
                            </w:pPr>
                            <w:r w:rsidRPr="00500925">
                              <w:rPr>
                                <w:color w:val="000000"/>
                                <w:sz w:val="20"/>
                                <w:szCs w:val="20"/>
                                <w:shd w:val="clear" w:color="auto" w:fill="FFFFFF"/>
                              </w:rPr>
                              <w:t>Can bugün bana kötü keli-meler kullandı, Hakan beni yumrukladı…</w:t>
                            </w:r>
                            <w:r w:rsidRPr="00500925">
                              <w:rPr>
                                <w:rFonts w:ascii="Arial" w:hAnsi="Arial" w:cs="Arial"/>
                                <w:color w:val="000000"/>
                                <w:sz w:val="20"/>
                                <w:szCs w:val="20"/>
                                <w:shd w:val="clear" w:color="auto" w:fill="FFFFFF"/>
                              </w:rPr>
                              <w:t>‟</w:t>
                            </w:r>
                            <w:r w:rsidRPr="00500925">
                              <w:rPr>
                                <w:color w:val="000000"/>
                                <w:sz w:val="20"/>
                                <w:szCs w:val="20"/>
                                <w:shd w:val="clear" w:color="auto" w:fill="FFFFFF"/>
                              </w:rPr>
                              <w:t xml:space="preserve"> Orhan’ın annesi öğretmenini aradığın-da kurumda bu tür olayların yaşanmadığını öğreniyordu. Peki evde yalana teşvik edici hiçbir ortam olmadığı halde Orhan neden bunları söylüyordu? Duyarlı bir ebeveyn olan aile, öğretmen ile görüştü. Öğretmen hanım, Orhan</w:t>
                            </w:r>
                            <w:r w:rsidRPr="00500925">
                              <w:rPr>
                                <w:rFonts w:ascii="Arial" w:hAnsi="Arial" w:cs="Arial"/>
                                <w:color w:val="000000"/>
                                <w:sz w:val="20"/>
                                <w:szCs w:val="20"/>
                                <w:shd w:val="clear" w:color="auto" w:fill="FFFFFF"/>
                              </w:rPr>
                              <w:t>‟</w:t>
                            </w:r>
                            <w:r w:rsidRPr="00500925">
                              <w:rPr>
                                <w:color w:val="000000"/>
                                <w:sz w:val="20"/>
                                <w:szCs w:val="20"/>
                                <w:shd w:val="clear" w:color="auto" w:fill="FFFFFF"/>
                              </w:rPr>
                              <w:t xml:space="preserve">ı bu tür ifadelere sürükleyen sebepleri keşfetmek için alternatifler sıraladı. Orhan, ailesinden beklediği ilgiyi görmek için olumsuz tutumlarla dikkat çekmeyi planlayabilirdi, hayalle gerçeği karıştırıyor olabilirdi v.s. Anne öğretmenle konuşurken sebep ortaya çıktı. Orhan, evde izlediği çizgi filmlerin etkisiyle bilinç al-tında bu tür olaylar kurgulu-yordu. Hayalle gerçeği ayırt edecek yaşta da olmadığı için düşüncelerini olmuş gibi anlatıyordu. </w:t>
                            </w:r>
                          </w:p>
                          <w:p w:rsidR="00500925" w:rsidRPr="00500925" w:rsidRDefault="00500925" w:rsidP="006E40B0">
                            <w:pPr>
                              <w:jc w:val="both"/>
                              <w:rPr>
                                <w:color w:val="000000"/>
                                <w:sz w:val="20"/>
                                <w:szCs w:val="20"/>
                                <w:shd w:val="clear" w:color="auto" w:fill="FFFFFF"/>
                              </w:rPr>
                            </w:pPr>
                            <w:r w:rsidRPr="00500925">
                              <w:rPr>
                                <w:color w:val="000000"/>
                                <w:sz w:val="20"/>
                                <w:szCs w:val="20"/>
                                <w:shd w:val="clear" w:color="auto" w:fill="FFFFFF"/>
                              </w:rPr>
                              <w:t xml:space="preserve">Çocuklar 5 yaş öncesinde gerçekle hayali karıştırırlar. Hayallerini gerçek gibi anlatabilirler. Düşüncelerini bilinçli, yalan olduğunun farkında olmadan ifade edebilirler. </w:t>
                            </w:r>
                          </w:p>
                          <w:p w:rsidR="00500925" w:rsidRPr="00500925" w:rsidRDefault="00500925" w:rsidP="006E40B0">
                            <w:pPr>
                              <w:jc w:val="both"/>
                              <w:rPr>
                                <w:color w:val="000000"/>
                                <w:sz w:val="20"/>
                                <w:szCs w:val="20"/>
                                <w:shd w:val="clear" w:color="auto" w:fill="FFFFFF"/>
                              </w:rPr>
                            </w:pPr>
                            <w:r w:rsidRPr="00500925">
                              <w:rPr>
                                <w:color w:val="000000"/>
                                <w:sz w:val="20"/>
                                <w:szCs w:val="20"/>
                                <w:shd w:val="clear" w:color="auto" w:fill="FFFFFF"/>
                              </w:rPr>
                              <w:t xml:space="preserve">Çocuk hayalinde oluşturduğu figürleri hikayelerine de katar. Hatta hayatının içinde onu bir yerlere oturtur. Birlikte yaşar. Çocuğun hayal dünyasının ve zihin gelişiminin desteklenmesi için bu tür kurgulanmalara ihtiyaç bile vardır. Ancak çocuğunuzun yalanı bilinçli olarak söylediğini fark ettiğinizde durum değişir. Çocuklar genellikle 5 yaşından sonra yalan söylemeyi doğru olmadığını bile bile tercih etmeye başlayabilirler. Bireysel farklılıklar bu yaş seviyesini geri veya ileri alabilir. Önemli olan çocuğun yalan söylediğinin farkında olmasıdır. </w:t>
                            </w:r>
                          </w:p>
                          <w:p w:rsidR="00500925" w:rsidRPr="00500925" w:rsidRDefault="00500925" w:rsidP="006E40B0">
                            <w:pPr>
                              <w:jc w:val="both"/>
                              <w:rPr>
                                <w:color w:val="000000"/>
                                <w:sz w:val="20"/>
                                <w:szCs w:val="20"/>
                                <w:shd w:val="clear" w:color="auto" w:fill="FFFFFF"/>
                              </w:rPr>
                            </w:pPr>
                            <w:r w:rsidRPr="00500925">
                              <w:rPr>
                                <w:color w:val="000000"/>
                                <w:sz w:val="20"/>
                                <w:szCs w:val="20"/>
                                <w:shd w:val="clear" w:color="auto" w:fill="FFFFFF"/>
                              </w:rPr>
                              <w:t>Bu durumda yapılması gerekenler ilerleyen başlıklarda tek tek ele alın-maktadır.</w:t>
                            </w:r>
                          </w:p>
                          <w:p w:rsidR="00500925" w:rsidRPr="00500925" w:rsidRDefault="00500925" w:rsidP="006E40B0">
                            <w:pPr>
                              <w:jc w:val="both"/>
                              <w:rPr>
                                <w:color w:val="000000"/>
                                <w:shd w:val="clear" w:color="auto" w:fill="FFFFFF"/>
                              </w:rPr>
                            </w:pPr>
                          </w:p>
                          <w:p w:rsidR="00500925" w:rsidRPr="00AF681F" w:rsidRDefault="00500925" w:rsidP="006E40B0">
                            <w:pPr>
                              <w:jc w:val="both"/>
                              <w:rPr>
                                <w:b/>
                                <w:bCs/>
                                <w:color w:val="0F6FC6" w:themeColor="accent1"/>
                                <w:sz w:val="20"/>
                                <w:szCs w:val="20"/>
                                <w:shd w:val="clear" w:color="auto" w:fill="FFFFFF"/>
                              </w:rPr>
                            </w:pPr>
                            <w:r w:rsidRPr="00AF681F">
                              <w:rPr>
                                <w:b/>
                                <w:bCs/>
                                <w:color w:val="0F6FC6" w:themeColor="accent1"/>
                                <w:sz w:val="20"/>
                                <w:szCs w:val="20"/>
                                <w:shd w:val="clear" w:color="auto" w:fill="FFFFFF"/>
                              </w:rPr>
                              <w:t>Çocuklar Neden Dürüstlükten Ayrılır?</w:t>
                            </w:r>
                          </w:p>
                          <w:p w:rsidR="00500925" w:rsidRPr="00500925" w:rsidRDefault="00500925" w:rsidP="006E40B0">
                            <w:pPr>
                              <w:jc w:val="both"/>
                              <w:rPr>
                                <w:color w:val="000000"/>
                                <w:sz w:val="20"/>
                                <w:szCs w:val="20"/>
                                <w:shd w:val="clear" w:color="auto" w:fill="FFFFFF"/>
                              </w:rPr>
                            </w:pPr>
                          </w:p>
                          <w:p w:rsidR="00500925" w:rsidRPr="00500925" w:rsidRDefault="00500925" w:rsidP="006E40B0">
                            <w:pPr>
                              <w:jc w:val="both"/>
                              <w:rPr>
                                <w:color w:val="000000"/>
                                <w:sz w:val="20"/>
                                <w:szCs w:val="20"/>
                                <w:shd w:val="clear" w:color="auto" w:fill="FFFFFF"/>
                              </w:rPr>
                            </w:pPr>
                            <w:r w:rsidRPr="00500925">
                              <w:rPr>
                                <w:color w:val="000000"/>
                                <w:sz w:val="20"/>
                                <w:szCs w:val="20"/>
                                <w:shd w:val="clear" w:color="auto" w:fill="FFFFFF"/>
                              </w:rPr>
                              <w:t xml:space="preserve">Benlik saygısının eksikliği çocukları yalana sürükleyebilir. Başkaları tarafından takdir görmek ,değer verilmek için benlik saygısı eksik çocuklar dürüstlükten ayrılabilirler. </w:t>
                            </w:r>
                          </w:p>
                          <w:p w:rsidR="00500925" w:rsidRPr="00500925" w:rsidRDefault="00500925" w:rsidP="006E40B0">
                            <w:pPr>
                              <w:jc w:val="both"/>
                              <w:rPr>
                                <w:color w:val="000000"/>
                                <w:sz w:val="20"/>
                                <w:szCs w:val="20"/>
                                <w:shd w:val="clear" w:color="auto" w:fill="FFFFFF"/>
                              </w:rPr>
                            </w:pPr>
                            <w:r w:rsidRPr="00500925">
                              <w:rPr>
                                <w:color w:val="000000"/>
                                <w:sz w:val="20"/>
                                <w:szCs w:val="20"/>
                                <w:shd w:val="clear" w:color="auto" w:fill="FFFFFF"/>
                              </w:rPr>
                              <w:t xml:space="preserve">Özellikle duygusal , başkalarının yorumuna çok önem veren çocuklarda </w:t>
                            </w:r>
                          </w:p>
                          <w:p w:rsidR="00500925" w:rsidRPr="00500925" w:rsidRDefault="00500925" w:rsidP="006E40B0">
                            <w:pPr>
                              <w:jc w:val="both"/>
                              <w:rPr>
                                <w:color w:val="000000"/>
                                <w:sz w:val="20"/>
                                <w:szCs w:val="20"/>
                                <w:shd w:val="clear" w:color="auto" w:fill="FFFFFF"/>
                              </w:rPr>
                            </w:pPr>
                            <w:r w:rsidRPr="00500925">
                              <w:rPr>
                                <w:color w:val="000000"/>
                                <w:sz w:val="20"/>
                                <w:szCs w:val="20"/>
                                <w:shd w:val="clear" w:color="auto" w:fill="FFFFFF"/>
                              </w:rPr>
                              <w:t xml:space="preserve">yalan söyleme görülebilir </w:t>
                            </w:r>
                          </w:p>
                          <w:p w:rsidR="00500925" w:rsidRPr="00500925" w:rsidRDefault="00500925" w:rsidP="006E40B0">
                            <w:pPr>
                              <w:jc w:val="both"/>
                              <w:rPr>
                                <w:color w:val="000000"/>
                                <w:sz w:val="20"/>
                                <w:szCs w:val="20"/>
                                <w:shd w:val="clear" w:color="auto" w:fill="FFFFFF"/>
                              </w:rPr>
                            </w:pPr>
                            <w:r w:rsidRPr="00500925">
                              <w:rPr>
                                <w:color w:val="000000"/>
                                <w:sz w:val="20"/>
                                <w:szCs w:val="20"/>
                                <w:shd w:val="clear" w:color="auto" w:fill="FFFFFF"/>
                              </w:rPr>
                              <w:t xml:space="preserve">Çocuk, hayallerini gerçekmiş gibi söyleyebilir. </w:t>
                            </w:r>
                          </w:p>
                          <w:p w:rsidR="00500925" w:rsidRPr="00500925" w:rsidRDefault="00500925" w:rsidP="006E40B0">
                            <w:pPr>
                              <w:jc w:val="both"/>
                              <w:rPr>
                                <w:color w:val="000000"/>
                                <w:sz w:val="20"/>
                                <w:szCs w:val="20"/>
                                <w:shd w:val="clear" w:color="auto" w:fill="FFFFFF"/>
                              </w:rPr>
                            </w:pPr>
                            <w:r w:rsidRPr="00500925">
                              <w:rPr>
                                <w:color w:val="000000"/>
                                <w:sz w:val="20"/>
                                <w:szCs w:val="20"/>
                                <w:shd w:val="clear" w:color="auto" w:fill="FFFFFF"/>
                              </w:rPr>
                              <w:t xml:space="preserve">Gözle görülen bir gerçeği çocuklarından da duymak için zorlayan aileler-de dürüstlükten ayrılma gözlemlenebilir. </w:t>
                            </w:r>
                          </w:p>
                          <w:p w:rsidR="00500925" w:rsidRDefault="00500925" w:rsidP="006E40B0">
                            <w:pPr>
                              <w:jc w:val="both"/>
                              <w:rPr>
                                <w:color w:val="000000"/>
                                <w:sz w:val="20"/>
                                <w:szCs w:val="20"/>
                                <w:shd w:val="clear" w:color="auto" w:fill="FFFFFF"/>
                              </w:rPr>
                            </w:pPr>
                            <w:r w:rsidRPr="00500925">
                              <w:rPr>
                                <w:color w:val="000000"/>
                                <w:sz w:val="20"/>
                                <w:szCs w:val="20"/>
                                <w:shd w:val="clear" w:color="auto" w:fill="FFFFFF"/>
                              </w:rPr>
                              <w:t xml:space="preserve">Yaptıkları beğenilmeyen çocuklarda yalana meyil artar . </w:t>
                            </w:r>
                          </w:p>
                          <w:p w:rsidR="00500925" w:rsidRPr="00500925" w:rsidRDefault="00500925" w:rsidP="006E40B0">
                            <w:pPr>
                              <w:jc w:val="both"/>
                              <w:rPr>
                                <w:color w:val="000000"/>
                                <w:sz w:val="20"/>
                                <w:szCs w:val="20"/>
                                <w:shd w:val="clear" w:color="auto" w:fill="FFFFFF"/>
                              </w:rPr>
                            </w:pPr>
                            <w:r w:rsidRPr="00500925">
                              <w:rPr>
                                <w:color w:val="000000"/>
                                <w:sz w:val="20"/>
                                <w:szCs w:val="20"/>
                                <w:shd w:val="clear" w:color="auto" w:fill="FFFFFF"/>
                              </w:rPr>
                              <w:t xml:space="preserve">Çocuğun stresli bir ortamda olması yalanı tetikleyebilir . </w:t>
                            </w:r>
                          </w:p>
                          <w:p w:rsidR="00500925" w:rsidRPr="00500925" w:rsidRDefault="00500925" w:rsidP="006E40B0">
                            <w:pPr>
                              <w:jc w:val="both"/>
                              <w:rPr>
                                <w:color w:val="000000"/>
                                <w:sz w:val="20"/>
                                <w:szCs w:val="20"/>
                                <w:shd w:val="clear" w:color="auto" w:fill="FFFFFF"/>
                              </w:rPr>
                            </w:pPr>
                            <w:r w:rsidRPr="00500925">
                              <w:rPr>
                                <w:color w:val="000000"/>
                                <w:sz w:val="20"/>
                                <w:szCs w:val="20"/>
                                <w:shd w:val="clear" w:color="auto" w:fill="FFFFFF"/>
                              </w:rPr>
                              <w:t>Cezadan kaçma, sorumluluktan kurtulmak için çocuk doğruluktan ayrılabilir</w:t>
                            </w:r>
                          </w:p>
                          <w:p w:rsidR="00500925" w:rsidRPr="00500925" w:rsidRDefault="00500925" w:rsidP="006E40B0">
                            <w:pPr>
                              <w:jc w:val="both"/>
                              <w:rPr>
                                <w:color w:val="000000"/>
                                <w:shd w:val="clear" w:color="auto" w:fill="FFFFFF"/>
                              </w:rPr>
                            </w:pPr>
                          </w:p>
                          <w:p w:rsidR="00500925" w:rsidRPr="00500925" w:rsidRDefault="00500925" w:rsidP="00500925">
                            <w:pPr>
                              <w:rPr>
                                <w:color w:val="000000"/>
                                <w:shd w:val="clear" w:color="auto" w:fill="FFFFFF"/>
                              </w:rPr>
                            </w:pPr>
                          </w:p>
                          <w:p w:rsidR="00AC3952" w:rsidRPr="00AC3952" w:rsidRDefault="00AC3952" w:rsidP="00700CC0">
                            <w:pPr>
                              <w:rPr>
                                <w:color w:val="000000"/>
                                <w:sz w:val="32"/>
                                <w:szCs w:val="32"/>
                                <w:shd w:val="clear" w:color="auto" w:fill="FFFFFF"/>
                              </w:rPr>
                            </w:pPr>
                          </w:p>
                          <w:p w:rsidR="00163948" w:rsidRPr="00163948" w:rsidRDefault="00AC3952" w:rsidP="00F67C7A">
                            <w:pPr>
                              <w:pStyle w:val="NormalWeb"/>
                              <w:shd w:val="clear" w:color="auto" w:fill="FFFFFF"/>
                              <w:spacing w:before="0" w:beforeAutospacing="0" w:after="0" w:afterAutospacing="0"/>
                              <w:textAlignment w:val="baseline"/>
                              <w:rPr>
                                <w:rFonts w:ascii="Trebuchet MS" w:hAnsi="Trebuchet MS" w:cs="Open Sans"/>
                                <w:color w:val="000000" w:themeColor="text1"/>
                                <w:sz w:val="20"/>
                                <w:szCs w:val="20"/>
                              </w:rPr>
                            </w:pPr>
                            <w:r w:rsidRPr="00AC3952">
                              <w:rPr>
                                <w:color w:val="000000"/>
                                <w:sz w:val="32"/>
                                <w:szCs w:val="32"/>
                                <w:shd w:val="clear" w:color="auto" w:fill="FFFFFF"/>
                              </w:rPr>
                              <w:t xml:space="preserve"> </w:t>
                            </w:r>
                          </w:p>
                          <w:p w:rsidR="00AC3952" w:rsidRPr="00AC3952" w:rsidRDefault="00AC3952" w:rsidP="00AC3952">
                            <w:pPr>
                              <w:jc w:val="both"/>
                              <w:rPr>
                                <w:color w:val="000000"/>
                                <w:sz w:val="32"/>
                                <w:szCs w:val="32"/>
                                <w:shd w:val="clear" w:color="auto" w:fill="FFFFFF"/>
                              </w:rPr>
                            </w:pPr>
                          </w:p>
                          <w:p w:rsidR="00AC3952" w:rsidRPr="00AC3952" w:rsidRDefault="00AC3952" w:rsidP="00AC3952">
                            <w:pPr>
                              <w:jc w:val="both"/>
                              <w:rPr>
                                <w:color w:val="000000"/>
                                <w:sz w:val="32"/>
                                <w:szCs w:val="32"/>
                                <w:shd w:val="clear" w:color="auto" w:fill="FFFFFF"/>
                              </w:rPr>
                            </w:pPr>
                          </w:p>
                          <w:p w:rsidR="00AC3952" w:rsidRPr="00AC3952" w:rsidRDefault="00AC3952" w:rsidP="00163948">
                            <w:pPr>
                              <w:rPr>
                                <w:color w:val="000000"/>
                                <w:sz w:val="32"/>
                                <w:szCs w:val="32"/>
                                <w:shd w:val="clear" w:color="auto" w:fill="FFFFFF"/>
                              </w:rPr>
                            </w:pPr>
                            <w:r w:rsidRPr="00AC3952">
                              <w:rPr>
                                <w:color w:val="000000"/>
                                <w:sz w:val="32"/>
                                <w:szCs w:val="32"/>
                                <w:shd w:val="clear" w:color="auto" w:fill="FFFFFF"/>
                              </w:rPr>
                              <w:t xml:space="preserve"> </w:t>
                            </w:r>
                          </w:p>
                          <w:p w:rsidR="00AC3952" w:rsidRPr="00AC3952" w:rsidRDefault="00AC3952" w:rsidP="00AC3952">
                            <w:pPr>
                              <w:jc w:val="both"/>
                              <w:rPr>
                                <w:color w:val="000000"/>
                                <w:sz w:val="32"/>
                                <w:szCs w:val="32"/>
                                <w:shd w:val="clear" w:color="auto" w:fill="FFFFFF"/>
                              </w:rPr>
                            </w:pPr>
                          </w:p>
                          <w:p w:rsidR="00AC3952" w:rsidRPr="00AC3952" w:rsidRDefault="00AC3952" w:rsidP="00AC3952">
                            <w:pPr>
                              <w:jc w:val="both"/>
                              <w:rPr>
                                <w:color w:val="000000"/>
                                <w:sz w:val="32"/>
                                <w:szCs w:val="32"/>
                                <w:shd w:val="clear" w:color="auto" w:fill="FFFFFF"/>
                              </w:rPr>
                            </w:pPr>
                          </w:p>
                          <w:p w:rsidR="00AC3952" w:rsidRPr="00AC3952" w:rsidRDefault="00AC3952" w:rsidP="00AC3952">
                            <w:pPr>
                              <w:jc w:val="both"/>
                              <w:rPr>
                                <w:color w:val="000000"/>
                                <w:sz w:val="32"/>
                                <w:szCs w:val="32"/>
                                <w:shd w:val="clear" w:color="auto" w:fill="FFFFFF"/>
                              </w:rPr>
                            </w:pPr>
                          </w:p>
                          <w:p w:rsidR="00AC3952" w:rsidRPr="00AC3952" w:rsidRDefault="00AC3952" w:rsidP="00AC3952">
                            <w:pPr>
                              <w:jc w:val="both"/>
                              <w:rPr>
                                <w:color w:val="000000"/>
                                <w:sz w:val="32"/>
                                <w:szCs w:val="32"/>
                                <w:shd w:val="clear" w:color="auto" w:fill="FFFFFF"/>
                              </w:rPr>
                            </w:pPr>
                            <w:r w:rsidRPr="00AC3952">
                              <w:rPr>
                                <w:color w:val="000000"/>
                                <w:sz w:val="32"/>
                                <w:szCs w:val="32"/>
                                <w:shd w:val="clear" w:color="auto" w:fill="FFFFFF"/>
                              </w:rPr>
                              <w:t xml:space="preserve"> </w:t>
                            </w:r>
                          </w:p>
                          <w:p w:rsidR="00AC3952" w:rsidRPr="00AC3952" w:rsidRDefault="00AC3952" w:rsidP="00AC3952">
                            <w:pPr>
                              <w:jc w:val="both"/>
                              <w:rPr>
                                <w:color w:val="000000"/>
                                <w:sz w:val="32"/>
                                <w:szCs w:val="32"/>
                                <w:shd w:val="clear" w:color="auto" w:fill="FFFFFF"/>
                              </w:rPr>
                            </w:pPr>
                          </w:p>
                          <w:p w:rsidR="00AC3952" w:rsidRPr="00AC3952" w:rsidRDefault="00AC3952" w:rsidP="00AC3952">
                            <w:pPr>
                              <w:jc w:val="both"/>
                              <w:rPr>
                                <w:color w:val="000000"/>
                                <w:sz w:val="32"/>
                                <w:szCs w:val="32"/>
                                <w:shd w:val="clear" w:color="auto" w:fill="FFFFFF"/>
                              </w:rPr>
                            </w:pPr>
                          </w:p>
                          <w:p w:rsidR="00AC3952" w:rsidRPr="00AC3952" w:rsidRDefault="00AC3952" w:rsidP="00B77791">
                            <w:pPr>
                              <w:jc w:val="both"/>
                              <w:rPr>
                                <w:color w:val="000000"/>
                                <w:sz w:val="32"/>
                                <w:szCs w:val="32"/>
                                <w:shd w:val="clear" w:color="auto" w:fill="FFFFFF"/>
                              </w:rPr>
                            </w:pPr>
                            <w:r w:rsidRPr="00AC3952">
                              <w:rPr>
                                <w:color w:val="000000"/>
                                <w:sz w:val="32"/>
                                <w:szCs w:val="32"/>
                                <w:shd w:val="clear" w:color="auto" w:fill="FFFFFF"/>
                              </w:rPr>
                              <w:t xml:space="preserve"> </w:t>
                            </w:r>
                          </w:p>
                          <w:p w:rsidR="00AC3952" w:rsidRPr="00AC3952" w:rsidRDefault="00AC3952" w:rsidP="00AC3952">
                            <w:pPr>
                              <w:jc w:val="both"/>
                              <w:rPr>
                                <w:color w:val="000000"/>
                                <w:sz w:val="32"/>
                                <w:szCs w:val="32"/>
                                <w:shd w:val="clear" w:color="auto" w:fil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54pt;margin-top:0;width:255.75pt;height:734.8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K6+KwIAAFMEAAAOAAAAZHJzL2Uyb0RvYy54bWysVNuO0zAQfUfiHyy/06RpC9uo6WrpUoTY&#10;BaSFD3Acp7GwPcZ2m5SvZ+x0u+UiHhB5sDz2+MyZMzNZXQ9akYNwXoKp6HSSUyIMh0aaXUW/fN6+&#10;uKLEB2YapsCIih6Fp9fr589WvS1FAR2oRjiCIMaXva1oF4Its8zzTmjmJ2CFwcsWnGYBTbfLGsd6&#10;RNcqK/L8ZdaDa6wDLrzH09vxkq4TftsKHj62rReBqIoit5BWl9Y6rtl6xcqdY7aT/ESD/QMLzaTB&#10;oGeoWxYY2Tv5G5SW3IGHNkw46AzaVnKRcsBspvkv2Tx0zIqUC4rj7Vkm//9g+YfDJ0dkU9FiuqDE&#10;MI1FuhdBGvJ+H/Z+T4qoUW99ia4PFp3D8BoGrHXK19s74F89MbDpmNmJG+eg7wRrkOM0vswuno44&#10;PoLU/T00GIrtAySgoXU6CoiSEETHWh3P9RFDIBwPZ8X8Ki+QJse75WxWLJaLFIOVj8+t8+GtAE3i&#10;pqIOGyDBs8OdD5EOKx9dYjQPSjZbqVQy3K7eKEcODJtlm74T+k9uypAewy+QyN8h8vT9CULLgF2v&#10;pK7o1dmJlVG3N6ZJPRmYVOMeKStzEjJqN6oYhnoY65aaOKpcQ3NEaR2MXY5TiZsO3HdKeuzwivpv&#10;e+YEJeqdwfIsp/N5HIlkzBevCjTc5U19ecMMR6iKBkrG7SakMYoSGLjBMrYyCfzE5MQZOzfpfpqy&#10;OBqXdvJ6+hesfwAAAP//AwBQSwMEFAAGAAgAAAAhAF169KXhAAAACgEAAA8AAABkcnMvZG93bnJl&#10;di54bWxMj81OwzAQhO9IvIO1SFxQa5eGNA1xKoQEojcoCK5uvE0i/BNsNw1vz3KCy0qjGc1+U20m&#10;a9iIIfbeSVjMBTB0jde9ayW8vT7MCmAxKaeV8Q4lfGOETX1+VqlS+5N7wXGXWkYlLpZKQpfSUHIe&#10;mw6tinM/oCPv4INViWRouQ7qROXW8Gshcm5V7+hDpwa877D53B2thCJ7Gj/idvn83uQHs05Xq/Hx&#10;K0h5eTHd3QJLOKW/MPziEzrUxLT3R6cjMxJmC1HQmCSBLvmZWN4A21Mwy9cr4HXF/0+ofwAAAP//&#10;AwBQSwECLQAUAAYACAAAACEAtoM4kv4AAADhAQAAEwAAAAAAAAAAAAAAAAAAAAAAW0NvbnRlbnRf&#10;VHlwZXNdLnhtbFBLAQItABQABgAIAAAAIQA4/SH/1gAAAJQBAAALAAAAAAAAAAAAAAAAAC8BAABf&#10;cmVscy8ucmVsc1BLAQItABQABgAIAAAAIQD5xK6+KwIAAFMEAAAOAAAAAAAAAAAAAAAAAC4CAABk&#10;cnMvZTJvRG9jLnhtbFBLAQItABQABgAIAAAAIQBdevSl4QAAAAoBAAAPAAAAAAAAAAAAAAAAAIUE&#10;AABkcnMvZG93bnJldi54bWxQSwUGAAAAAAQABADzAAAAkwUAAAAA&#10;">
                <v:textbox>
                  <w:txbxContent>
                    <w:p w:rsidR="009B6C36" w:rsidRDefault="009B6C36" w:rsidP="009B6C36">
                      <w:pPr>
                        <w:jc w:val="both"/>
                        <w:rPr>
                          <w:rFonts w:ascii="Helvetica" w:hAnsi="Helvetica"/>
                          <w:color w:val="000000"/>
                          <w:sz w:val="20"/>
                          <w:szCs w:val="20"/>
                          <w:shd w:val="clear" w:color="auto" w:fill="FFFFFF"/>
                        </w:rPr>
                      </w:pPr>
                    </w:p>
                    <w:p w:rsidR="00500925" w:rsidRPr="00500925" w:rsidRDefault="005D6867" w:rsidP="006E40B0">
                      <w:pPr>
                        <w:jc w:val="both"/>
                        <w:rPr>
                          <w:b/>
                          <w:bCs/>
                          <w:color w:val="000000"/>
                          <w:sz w:val="20"/>
                          <w:szCs w:val="20"/>
                          <w:shd w:val="clear" w:color="auto" w:fill="FFFFFF"/>
                        </w:rPr>
                      </w:pPr>
                      <w:r w:rsidRPr="00AC3952">
                        <w:rPr>
                          <w:color w:val="000000"/>
                          <w:shd w:val="clear" w:color="auto" w:fill="FFFFFF"/>
                        </w:rPr>
                        <w:t xml:space="preserve">   </w:t>
                      </w:r>
                      <w:r w:rsidRPr="00500925">
                        <w:rPr>
                          <w:color w:val="000000"/>
                          <w:sz w:val="20"/>
                          <w:szCs w:val="20"/>
                          <w:shd w:val="clear" w:color="auto" w:fill="FFFFFF"/>
                        </w:rPr>
                        <w:t xml:space="preserve"> </w:t>
                      </w:r>
                      <w:r w:rsidR="00F4606B" w:rsidRPr="00500925">
                        <w:rPr>
                          <w:color w:val="000000"/>
                          <w:sz w:val="20"/>
                          <w:szCs w:val="20"/>
                          <w:shd w:val="clear" w:color="auto" w:fill="FFFFFF"/>
                        </w:rPr>
                        <w:t xml:space="preserve"> </w:t>
                      </w:r>
                      <w:r w:rsidR="00500925" w:rsidRPr="00AF681F">
                        <w:rPr>
                          <w:b/>
                          <w:bCs/>
                          <w:color w:val="0F6FC6" w:themeColor="accent1"/>
                          <w:sz w:val="20"/>
                          <w:szCs w:val="20"/>
                          <w:shd w:val="clear" w:color="auto" w:fill="FFFFFF"/>
                        </w:rPr>
                        <w:t>DÜRÜST ÇOCUKLAR YETİŞTİRMEK İÇİN NELER YAPABİLİRİZ?</w:t>
                      </w:r>
                    </w:p>
                    <w:p w:rsidR="00500925" w:rsidRPr="00500925" w:rsidRDefault="00500925" w:rsidP="006E40B0">
                      <w:pPr>
                        <w:jc w:val="both"/>
                        <w:rPr>
                          <w:color w:val="000000"/>
                          <w:sz w:val="20"/>
                          <w:szCs w:val="20"/>
                          <w:shd w:val="clear" w:color="auto" w:fill="FFFFFF"/>
                        </w:rPr>
                      </w:pPr>
                    </w:p>
                    <w:p w:rsidR="00500925" w:rsidRPr="00500925" w:rsidRDefault="00500925" w:rsidP="006E40B0">
                      <w:pPr>
                        <w:jc w:val="both"/>
                        <w:rPr>
                          <w:color w:val="000000"/>
                          <w:sz w:val="20"/>
                          <w:szCs w:val="20"/>
                          <w:shd w:val="clear" w:color="auto" w:fill="FFFFFF"/>
                        </w:rPr>
                      </w:pPr>
                      <w:r w:rsidRPr="00500925">
                        <w:rPr>
                          <w:color w:val="000000"/>
                          <w:sz w:val="20"/>
                          <w:szCs w:val="20"/>
                          <w:shd w:val="clear" w:color="auto" w:fill="FFFFFF"/>
                        </w:rPr>
                        <w:t xml:space="preserve">             Orhan anaokulundan eve geldiği her akşam bazı sorunlardan bahsediyordu: </w:t>
                      </w:r>
                    </w:p>
                    <w:p w:rsidR="00500925" w:rsidRPr="00500925" w:rsidRDefault="00500925" w:rsidP="006E40B0">
                      <w:pPr>
                        <w:jc w:val="both"/>
                        <w:rPr>
                          <w:color w:val="000000"/>
                          <w:sz w:val="20"/>
                          <w:szCs w:val="20"/>
                          <w:shd w:val="clear" w:color="auto" w:fill="FFFFFF"/>
                        </w:rPr>
                      </w:pPr>
                      <w:r w:rsidRPr="00500925">
                        <w:rPr>
                          <w:color w:val="000000"/>
                          <w:sz w:val="20"/>
                          <w:szCs w:val="20"/>
                          <w:shd w:val="clear" w:color="auto" w:fill="FFFFFF"/>
                        </w:rPr>
                        <w:t>Can bugün bana kötü keli-meler kullandı, Hakan beni yumrukladı…</w:t>
                      </w:r>
                      <w:r w:rsidRPr="00500925">
                        <w:rPr>
                          <w:rFonts w:ascii="Arial" w:hAnsi="Arial" w:cs="Arial"/>
                          <w:color w:val="000000"/>
                          <w:sz w:val="20"/>
                          <w:szCs w:val="20"/>
                          <w:shd w:val="clear" w:color="auto" w:fill="FFFFFF"/>
                        </w:rPr>
                        <w:t>‟</w:t>
                      </w:r>
                      <w:r w:rsidRPr="00500925">
                        <w:rPr>
                          <w:color w:val="000000"/>
                          <w:sz w:val="20"/>
                          <w:szCs w:val="20"/>
                          <w:shd w:val="clear" w:color="auto" w:fill="FFFFFF"/>
                        </w:rPr>
                        <w:t xml:space="preserve"> Orhan’ın annesi öğretmenini aradığın-da kurumda bu tür olayların yaşanmadığını öğreniyordu. Peki evde yalana teşvik edici hiçbir ortam olmadığı halde Orhan neden bunları söylüyordu? Duyarlı bir ebeveyn olan aile, öğretmen ile görüştü. Öğretmen hanım, Orhan</w:t>
                      </w:r>
                      <w:r w:rsidRPr="00500925">
                        <w:rPr>
                          <w:rFonts w:ascii="Arial" w:hAnsi="Arial" w:cs="Arial"/>
                          <w:color w:val="000000"/>
                          <w:sz w:val="20"/>
                          <w:szCs w:val="20"/>
                          <w:shd w:val="clear" w:color="auto" w:fill="FFFFFF"/>
                        </w:rPr>
                        <w:t>‟</w:t>
                      </w:r>
                      <w:r w:rsidRPr="00500925">
                        <w:rPr>
                          <w:color w:val="000000"/>
                          <w:sz w:val="20"/>
                          <w:szCs w:val="20"/>
                          <w:shd w:val="clear" w:color="auto" w:fill="FFFFFF"/>
                        </w:rPr>
                        <w:t xml:space="preserve">ı bu tür ifadelere sürükleyen sebepleri keşfetmek için alternatifler sıraladı. Orhan, ailesinden beklediği ilgiyi görmek için olumsuz tutumlarla dikkat çekmeyi planlayabilirdi, hayalle gerçeği karıştırıyor olabilirdi v.s. Anne öğretmenle konuşurken sebep ortaya çıktı. Orhan, evde izlediği çizgi filmlerin etkisiyle bilinç al-tında bu tür olaylar kurgulu-yordu. Hayalle gerçeği ayırt edecek yaşta da olmadığı için düşüncelerini olmuş gibi anlatıyordu. </w:t>
                      </w:r>
                    </w:p>
                    <w:p w:rsidR="00500925" w:rsidRPr="00500925" w:rsidRDefault="00500925" w:rsidP="006E40B0">
                      <w:pPr>
                        <w:jc w:val="both"/>
                        <w:rPr>
                          <w:color w:val="000000"/>
                          <w:sz w:val="20"/>
                          <w:szCs w:val="20"/>
                          <w:shd w:val="clear" w:color="auto" w:fill="FFFFFF"/>
                        </w:rPr>
                      </w:pPr>
                      <w:r w:rsidRPr="00500925">
                        <w:rPr>
                          <w:color w:val="000000"/>
                          <w:sz w:val="20"/>
                          <w:szCs w:val="20"/>
                          <w:shd w:val="clear" w:color="auto" w:fill="FFFFFF"/>
                        </w:rPr>
                        <w:t xml:space="preserve">Çocuklar 5 yaş öncesinde gerçekle hayali karıştırırlar. Hayallerini gerçek gibi anlatabilirler. Düşüncelerini bilinçli, yalan olduğunun farkında olmadan ifade edebilirler. </w:t>
                      </w:r>
                    </w:p>
                    <w:p w:rsidR="00500925" w:rsidRPr="00500925" w:rsidRDefault="00500925" w:rsidP="006E40B0">
                      <w:pPr>
                        <w:jc w:val="both"/>
                        <w:rPr>
                          <w:color w:val="000000"/>
                          <w:sz w:val="20"/>
                          <w:szCs w:val="20"/>
                          <w:shd w:val="clear" w:color="auto" w:fill="FFFFFF"/>
                        </w:rPr>
                      </w:pPr>
                      <w:r w:rsidRPr="00500925">
                        <w:rPr>
                          <w:color w:val="000000"/>
                          <w:sz w:val="20"/>
                          <w:szCs w:val="20"/>
                          <w:shd w:val="clear" w:color="auto" w:fill="FFFFFF"/>
                        </w:rPr>
                        <w:t xml:space="preserve">Çocuk hayalinde oluşturduğu figürleri hikayelerine de katar. Hatta hayatının içinde onu bir yerlere oturtur. Birlikte yaşar. Çocuğun hayal dünyasının ve zihin gelişiminin desteklenmesi için bu tür kurgulanmalara ihtiyaç bile vardır. Ancak çocuğunuzun yalanı bilinçli olarak söylediğini fark ettiğinizde durum değişir. Çocuklar genellikle 5 yaşından sonra yalan söylemeyi doğru olmadığını bile bile tercih etmeye başlayabilirler. Bireysel farklılıklar bu yaş seviyesini geri veya ileri alabilir. Önemli olan çocuğun yalan söylediğinin farkında olmasıdır. </w:t>
                      </w:r>
                    </w:p>
                    <w:p w:rsidR="00500925" w:rsidRPr="00500925" w:rsidRDefault="00500925" w:rsidP="006E40B0">
                      <w:pPr>
                        <w:jc w:val="both"/>
                        <w:rPr>
                          <w:color w:val="000000"/>
                          <w:sz w:val="20"/>
                          <w:szCs w:val="20"/>
                          <w:shd w:val="clear" w:color="auto" w:fill="FFFFFF"/>
                        </w:rPr>
                      </w:pPr>
                      <w:r w:rsidRPr="00500925">
                        <w:rPr>
                          <w:color w:val="000000"/>
                          <w:sz w:val="20"/>
                          <w:szCs w:val="20"/>
                          <w:shd w:val="clear" w:color="auto" w:fill="FFFFFF"/>
                        </w:rPr>
                        <w:t>Bu durumda yapılması gerekenler ilerleyen başlıklarda tek tek ele alın-maktadır.</w:t>
                      </w:r>
                    </w:p>
                    <w:p w:rsidR="00500925" w:rsidRPr="00500925" w:rsidRDefault="00500925" w:rsidP="006E40B0">
                      <w:pPr>
                        <w:jc w:val="both"/>
                        <w:rPr>
                          <w:color w:val="000000"/>
                          <w:shd w:val="clear" w:color="auto" w:fill="FFFFFF"/>
                        </w:rPr>
                      </w:pPr>
                    </w:p>
                    <w:p w:rsidR="00500925" w:rsidRPr="00AF681F" w:rsidRDefault="00500925" w:rsidP="006E40B0">
                      <w:pPr>
                        <w:jc w:val="both"/>
                        <w:rPr>
                          <w:b/>
                          <w:bCs/>
                          <w:color w:val="0F6FC6" w:themeColor="accent1"/>
                          <w:sz w:val="20"/>
                          <w:szCs w:val="20"/>
                          <w:shd w:val="clear" w:color="auto" w:fill="FFFFFF"/>
                        </w:rPr>
                      </w:pPr>
                      <w:r w:rsidRPr="00AF681F">
                        <w:rPr>
                          <w:b/>
                          <w:bCs/>
                          <w:color w:val="0F6FC6" w:themeColor="accent1"/>
                          <w:sz w:val="20"/>
                          <w:szCs w:val="20"/>
                          <w:shd w:val="clear" w:color="auto" w:fill="FFFFFF"/>
                        </w:rPr>
                        <w:t>Çocuklar Neden Dürüstlükten Ayrılır?</w:t>
                      </w:r>
                    </w:p>
                    <w:p w:rsidR="00500925" w:rsidRPr="00500925" w:rsidRDefault="00500925" w:rsidP="006E40B0">
                      <w:pPr>
                        <w:jc w:val="both"/>
                        <w:rPr>
                          <w:color w:val="000000"/>
                          <w:sz w:val="20"/>
                          <w:szCs w:val="20"/>
                          <w:shd w:val="clear" w:color="auto" w:fill="FFFFFF"/>
                        </w:rPr>
                      </w:pPr>
                    </w:p>
                    <w:p w:rsidR="00500925" w:rsidRPr="00500925" w:rsidRDefault="00500925" w:rsidP="006E40B0">
                      <w:pPr>
                        <w:jc w:val="both"/>
                        <w:rPr>
                          <w:color w:val="000000"/>
                          <w:sz w:val="20"/>
                          <w:szCs w:val="20"/>
                          <w:shd w:val="clear" w:color="auto" w:fill="FFFFFF"/>
                        </w:rPr>
                      </w:pPr>
                      <w:r w:rsidRPr="00500925">
                        <w:rPr>
                          <w:color w:val="000000"/>
                          <w:sz w:val="20"/>
                          <w:szCs w:val="20"/>
                          <w:shd w:val="clear" w:color="auto" w:fill="FFFFFF"/>
                        </w:rPr>
                        <w:t xml:space="preserve">Benlik saygısının eksikliği çocukları yalana sürükleyebilir. Başkaları tarafından takdir görmek ,değer verilmek için benlik saygısı eksik çocuklar dürüstlükten ayrılabilirler. </w:t>
                      </w:r>
                    </w:p>
                    <w:p w:rsidR="00500925" w:rsidRPr="00500925" w:rsidRDefault="00500925" w:rsidP="006E40B0">
                      <w:pPr>
                        <w:jc w:val="both"/>
                        <w:rPr>
                          <w:color w:val="000000"/>
                          <w:sz w:val="20"/>
                          <w:szCs w:val="20"/>
                          <w:shd w:val="clear" w:color="auto" w:fill="FFFFFF"/>
                        </w:rPr>
                      </w:pPr>
                      <w:r w:rsidRPr="00500925">
                        <w:rPr>
                          <w:color w:val="000000"/>
                          <w:sz w:val="20"/>
                          <w:szCs w:val="20"/>
                          <w:shd w:val="clear" w:color="auto" w:fill="FFFFFF"/>
                        </w:rPr>
                        <w:t xml:space="preserve">Özellikle duygusal , başkalarının yorumuna çok önem veren çocuklarda </w:t>
                      </w:r>
                    </w:p>
                    <w:p w:rsidR="00500925" w:rsidRPr="00500925" w:rsidRDefault="00500925" w:rsidP="006E40B0">
                      <w:pPr>
                        <w:jc w:val="both"/>
                        <w:rPr>
                          <w:color w:val="000000"/>
                          <w:sz w:val="20"/>
                          <w:szCs w:val="20"/>
                          <w:shd w:val="clear" w:color="auto" w:fill="FFFFFF"/>
                        </w:rPr>
                      </w:pPr>
                      <w:r w:rsidRPr="00500925">
                        <w:rPr>
                          <w:color w:val="000000"/>
                          <w:sz w:val="20"/>
                          <w:szCs w:val="20"/>
                          <w:shd w:val="clear" w:color="auto" w:fill="FFFFFF"/>
                        </w:rPr>
                        <w:t xml:space="preserve">yalan söyleme görülebilir </w:t>
                      </w:r>
                    </w:p>
                    <w:p w:rsidR="00500925" w:rsidRPr="00500925" w:rsidRDefault="00500925" w:rsidP="006E40B0">
                      <w:pPr>
                        <w:jc w:val="both"/>
                        <w:rPr>
                          <w:color w:val="000000"/>
                          <w:sz w:val="20"/>
                          <w:szCs w:val="20"/>
                          <w:shd w:val="clear" w:color="auto" w:fill="FFFFFF"/>
                        </w:rPr>
                      </w:pPr>
                      <w:r w:rsidRPr="00500925">
                        <w:rPr>
                          <w:color w:val="000000"/>
                          <w:sz w:val="20"/>
                          <w:szCs w:val="20"/>
                          <w:shd w:val="clear" w:color="auto" w:fill="FFFFFF"/>
                        </w:rPr>
                        <w:t xml:space="preserve">Çocuk, hayallerini gerçekmiş gibi söyleyebilir. </w:t>
                      </w:r>
                    </w:p>
                    <w:p w:rsidR="00500925" w:rsidRPr="00500925" w:rsidRDefault="00500925" w:rsidP="006E40B0">
                      <w:pPr>
                        <w:jc w:val="both"/>
                        <w:rPr>
                          <w:color w:val="000000"/>
                          <w:sz w:val="20"/>
                          <w:szCs w:val="20"/>
                          <w:shd w:val="clear" w:color="auto" w:fill="FFFFFF"/>
                        </w:rPr>
                      </w:pPr>
                      <w:r w:rsidRPr="00500925">
                        <w:rPr>
                          <w:color w:val="000000"/>
                          <w:sz w:val="20"/>
                          <w:szCs w:val="20"/>
                          <w:shd w:val="clear" w:color="auto" w:fill="FFFFFF"/>
                        </w:rPr>
                        <w:t xml:space="preserve">Gözle görülen bir gerçeği çocuklarından da duymak için zorlayan aileler-de dürüstlükten ayrılma gözlemlenebilir. </w:t>
                      </w:r>
                    </w:p>
                    <w:p w:rsidR="00500925" w:rsidRDefault="00500925" w:rsidP="006E40B0">
                      <w:pPr>
                        <w:jc w:val="both"/>
                        <w:rPr>
                          <w:color w:val="000000"/>
                          <w:sz w:val="20"/>
                          <w:szCs w:val="20"/>
                          <w:shd w:val="clear" w:color="auto" w:fill="FFFFFF"/>
                        </w:rPr>
                      </w:pPr>
                      <w:r w:rsidRPr="00500925">
                        <w:rPr>
                          <w:color w:val="000000"/>
                          <w:sz w:val="20"/>
                          <w:szCs w:val="20"/>
                          <w:shd w:val="clear" w:color="auto" w:fill="FFFFFF"/>
                        </w:rPr>
                        <w:t xml:space="preserve">Yaptıkları beğenilmeyen çocuklarda yalana meyil artar . </w:t>
                      </w:r>
                    </w:p>
                    <w:p w:rsidR="00500925" w:rsidRPr="00500925" w:rsidRDefault="00500925" w:rsidP="006E40B0">
                      <w:pPr>
                        <w:jc w:val="both"/>
                        <w:rPr>
                          <w:color w:val="000000"/>
                          <w:sz w:val="20"/>
                          <w:szCs w:val="20"/>
                          <w:shd w:val="clear" w:color="auto" w:fill="FFFFFF"/>
                        </w:rPr>
                      </w:pPr>
                      <w:r w:rsidRPr="00500925">
                        <w:rPr>
                          <w:color w:val="000000"/>
                          <w:sz w:val="20"/>
                          <w:szCs w:val="20"/>
                          <w:shd w:val="clear" w:color="auto" w:fill="FFFFFF"/>
                        </w:rPr>
                        <w:t xml:space="preserve">Çocuğun stresli bir ortamda olması yalanı tetikleyebilir . </w:t>
                      </w:r>
                    </w:p>
                    <w:p w:rsidR="00500925" w:rsidRPr="00500925" w:rsidRDefault="00500925" w:rsidP="006E40B0">
                      <w:pPr>
                        <w:jc w:val="both"/>
                        <w:rPr>
                          <w:color w:val="000000"/>
                          <w:sz w:val="20"/>
                          <w:szCs w:val="20"/>
                          <w:shd w:val="clear" w:color="auto" w:fill="FFFFFF"/>
                        </w:rPr>
                      </w:pPr>
                      <w:r w:rsidRPr="00500925">
                        <w:rPr>
                          <w:color w:val="000000"/>
                          <w:sz w:val="20"/>
                          <w:szCs w:val="20"/>
                          <w:shd w:val="clear" w:color="auto" w:fill="FFFFFF"/>
                        </w:rPr>
                        <w:t>Cezadan kaçma, sorumluluktan kurtulmak için çocuk doğruluktan ayrılabilir</w:t>
                      </w:r>
                    </w:p>
                    <w:p w:rsidR="00500925" w:rsidRPr="00500925" w:rsidRDefault="00500925" w:rsidP="006E40B0">
                      <w:pPr>
                        <w:jc w:val="both"/>
                        <w:rPr>
                          <w:color w:val="000000"/>
                          <w:shd w:val="clear" w:color="auto" w:fill="FFFFFF"/>
                        </w:rPr>
                      </w:pPr>
                    </w:p>
                    <w:p w:rsidR="00500925" w:rsidRPr="00500925" w:rsidRDefault="00500925" w:rsidP="00500925">
                      <w:pPr>
                        <w:rPr>
                          <w:color w:val="000000"/>
                          <w:shd w:val="clear" w:color="auto" w:fill="FFFFFF"/>
                        </w:rPr>
                      </w:pPr>
                    </w:p>
                    <w:p w:rsidR="00AC3952" w:rsidRPr="00AC3952" w:rsidRDefault="00AC3952" w:rsidP="00700CC0">
                      <w:pPr>
                        <w:rPr>
                          <w:color w:val="000000"/>
                          <w:sz w:val="32"/>
                          <w:szCs w:val="32"/>
                          <w:shd w:val="clear" w:color="auto" w:fill="FFFFFF"/>
                        </w:rPr>
                      </w:pPr>
                    </w:p>
                    <w:p w:rsidR="00163948" w:rsidRPr="00163948" w:rsidRDefault="00AC3952" w:rsidP="00F67C7A">
                      <w:pPr>
                        <w:pStyle w:val="NormalWeb"/>
                        <w:shd w:val="clear" w:color="auto" w:fill="FFFFFF"/>
                        <w:spacing w:before="0" w:beforeAutospacing="0" w:after="0" w:afterAutospacing="0"/>
                        <w:textAlignment w:val="baseline"/>
                        <w:rPr>
                          <w:rFonts w:ascii="Trebuchet MS" w:hAnsi="Trebuchet MS" w:cs="Open Sans"/>
                          <w:color w:val="000000" w:themeColor="text1"/>
                          <w:sz w:val="20"/>
                          <w:szCs w:val="20"/>
                        </w:rPr>
                      </w:pPr>
                      <w:r w:rsidRPr="00AC3952">
                        <w:rPr>
                          <w:color w:val="000000"/>
                          <w:sz w:val="32"/>
                          <w:szCs w:val="32"/>
                          <w:shd w:val="clear" w:color="auto" w:fill="FFFFFF"/>
                        </w:rPr>
                        <w:t xml:space="preserve"> </w:t>
                      </w:r>
                    </w:p>
                    <w:p w:rsidR="00AC3952" w:rsidRPr="00AC3952" w:rsidRDefault="00AC3952" w:rsidP="00AC3952">
                      <w:pPr>
                        <w:jc w:val="both"/>
                        <w:rPr>
                          <w:color w:val="000000"/>
                          <w:sz w:val="32"/>
                          <w:szCs w:val="32"/>
                          <w:shd w:val="clear" w:color="auto" w:fill="FFFFFF"/>
                        </w:rPr>
                      </w:pPr>
                    </w:p>
                    <w:p w:rsidR="00AC3952" w:rsidRPr="00AC3952" w:rsidRDefault="00AC3952" w:rsidP="00AC3952">
                      <w:pPr>
                        <w:jc w:val="both"/>
                        <w:rPr>
                          <w:color w:val="000000"/>
                          <w:sz w:val="32"/>
                          <w:szCs w:val="32"/>
                          <w:shd w:val="clear" w:color="auto" w:fill="FFFFFF"/>
                        </w:rPr>
                      </w:pPr>
                    </w:p>
                    <w:p w:rsidR="00AC3952" w:rsidRPr="00AC3952" w:rsidRDefault="00AC3952" w:rsidP="00163948">
                      <w:pPr>
                        <w:rPr>
                          <w:color w:val="000000"/>
                          <w:sz w:val="32"/>
                          <w:szCs w:val="32"/>
                          <w:shd w:val="clear" w:color="auto" w:fill="FFFFFF"/>
                        </w:rPr>
                      </w:pPr>
                      <w:r w:rsidRPr="00AC3952">
                        <w:rPr>
                          <w:color w:val="000000"/>
                          <w:sz w:val="32"/>
                          <w:szCs w:val="32"/>
                          <w:shd w:val="clear" w:color="auto" w:fill="FFFFFF"/>
                        </w:rPr>
                        <w:t xml:space="preserve"> </w:t>
                      </w:r>
                    </w:p>
                    <w:p w:rsidR="00AC3952" w:rsidRPr="00AC3952" w:rsidRDefault="00AC3952" w:rsidP="00AC3952">
                      <w:pPr>
                        <w:jc w:val="both"/>
                        <w:rPr>
                          <w:color w:val="000000"/>
                          <w:sz w:val="32"/>
                          <w:szCs w:val="32"/>
                          <w:shd w:val="clear" w:color="auto" w:fill="FFFFFF"/>
                        </w:rPr>
                      </w:pPr>
                    </w:p>
                    <w:p w:rsidR="00AC3952" w:rsidRPr="00AC3952" w:rsidRDefault="00AC3952" w:rsidP="00AC3952">
                      <w:pPr>
                        <w:jc w:val="both"/>
                        <w:rPr>
                          <w:color w:val="000000"/>
                          <w:sz w:val="32"/>
                          <w:szCs w:val="32"/>
                          <w:shd w:val="clear" w:color="auto" w:fill="FFFFFF"/>
                        </w:rPr>
                      </w:pPr>
                    </w:p>
                    <w:p w:rsidR="00AC3952" w:rsidRPr="00AC3952" w:rsidRDefault="00AC3952" w:rsidP="00AC3952">
                      <w:pPr>
                        <w:jc w:val="both"/>
                        <w:rPr>
                          <w:color w:val="000000"/>
                          <w:sz w:val="32"/>
                          <w:szCs w:val="32"/>
                          <w:shd w:val="clear" w:color="auto" w:fill="FFFFFF"/>
                        </w:rPr>
                      </w:pPr>
                    </w:p>
                    <w:p w:rsidR="00AC3952" w:rsidRPr="00AC3952" w:rsidRDefault="00AC3952" w:rsidP="00AC3952">
                      <w:pPr>
                        <w:jc w:val="both"/>
                        <w:rPr>
                          <w:color w:val="000000"/>
                          <w:sz w:val="32"/>
                          <w:szCs w:val="32"/>
                          <w:shd w:val="clear" w:color="auto" w:fill="FFFFFF"/>
                        </w:rPr>
                      </w:pPr>
                      <w:r w:rsidRPr="00AC3952">
                        <w:rPr>
                          <w:color w:val="000000"/>
                          <w:sz w:val="32"/>
                          <w:szCs w:val="32"/>
                          <w:shd w:val="clear" w:color="auto" w:fill="FFFFFF"/>
                        </w:rPr>
                        <w:t xml:space="preserve"> </w:t>
                      </w:r>
                    </w:p>
                    <w:p w:rsidR="00AC3952" w:rsidRPr="00AC3952" w:rsidRDefault="00AC3952" w:rsidP="00AC3952">
                      <w:pPr>
                        <w:jc w:val="both"/>
                        <w:rPr>
                          <w:color w:val="000000"/>
                          <w:sz w:val="32"/>
                          <w:szCs w:val="32"/>
                          <w:shd w:val="clear" w:color="auto" w:fill="FFFFFF"/>
                        </w:rPr>
                      </w:pPr>
                    </w:p>
                    <w:p w:rsidR="00AC3952" w:rsidRPr="00AC3952" w:rsidRDefault="00AC3952" w:rsidP="00AC3952">
                      <w:pPr>
                        <w:jc w:val="both"/>
                        <w:rPr>
                          <w:color w:val="000000"/>
                          <w:sz w:val="32"/>
                          <w:szCs w:val="32"/>
                          <w:shd w:val="clear" w:color="auto" w:fill="FFFFFF"/>
                        </w:rPr>
                      </w:pPr>
                    </w:p>
                    <w:p w:rsidR="00AC3952" w:rsidRPr="00AC3952" w:rsidRDefault="00AC3952" w:rsidP="00B77791">
                      <w:pPr>
                        <w:jc w:val="both"/>
                        <w:rPr>
                          <w:color w:val="000000"/>
                          <w:sz w:val="32"/>
                          <w:szCs w:val="32"/>
                          <w:shd w:val="clear" w:color="auto" w:fill="FFFFFF"/>
                        </w:rPr>
                      </w:pPr>
                      <w:r w:rsidRPr="00AC3952">
                        <w:rPr>
                          <w:color w:val="000000"/>
                          <w:sz w:val="32"/>
                          <w:szCs w:val="32"/>
                          <w:shd w:val="clear" w:color="auto" w:fill="FFFFFF"/>
                        </w:rPr>
                        <w:t xml:space="preserve"> </w:t>
                      </w:r>
                    </w:p>
                    <w:p w:rsidR="00AC3952" w:rsidRPr="00AC3952" w:rsidRDefault="00AC3952" w:rsidP="00AC3952">
                      <w:pPr>
                        <w:jc w:val="both"/>
                        <w:rPr>
                          <w:color w:val="000000"/>
                          <w:sz w:val="32"/>
                          <w:szCs w:val="32"/>
                          <w:shd w:val="clear" w:color="auto" w:fill="FFFFFF"/>
                        </w:rPr>
                      </w:pPr>
                    </w:p>
                  </w:txbxContent>
                </v:textbox>
                <w10:wrap type="square"/>
              </v:shape>
            </w:pict>
          </mc:Fallback>
        </mc:AlternateContent>
      </w:r>
      <w:r w:rsidR="0006400B">
        <w:rPr>
          <w:noProof/>
        </w:rPr>
        <mc:AlternateContent>
          <mc:Choice Requires="wps">
            <w:drawing>
              <wp:anchor distT="45720" distB="45720" distL="114300" distR="114300" simplePos="0" relativeHeight="251706368" behindDoc="0" locked="0" layoutInCell="1" allowOverlap="1">
                <wp:simplePos x="0" y="0"/>
                <wp:positionH relativeFrom="margin">
                  <wp:posOffset>2930525</wp:posOffset>
                </wp:positionH>
                <wp:positionV relativeFrom="paragraph">
                  <wp:posOffset>0</wp:posOffset>
                </wp:positionV>
                <wp:extent cx="3200400" cy="9332595"/>
                <wp:effectExtent l="0" t="0" r="19050" b="20955"/>
                <wp:wrapSquare wrapText="bothSides"/>
                <wp:docPr id="21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9332595"/>
                        </a:xfrm>
                        <a:prstGeom prst="rect">
                          <a:avLst/>
                        </a:prstGeom>
                        <a:solidFill>
                          <a:srgbClr val="FFFFFF"/>
                        </a:solidFill>
                        <a:ln w="9525">
                          <a:solidFill>
                            <a:srgbClr val="000000"/>
                          </a:solidFill>
                          <a:miter lim="800000"/>
                          <a:headEnd/>
                          <a:tailEnd/>
                        </a:ln>
                      </wps:spPr>
                      <wps:txbx>
                        <w:txbxContent>
                          <w:p w:rsidR="00137A6B" w:rsidRDefault="00137A6B" w:rsidP="006E40B0">
                            <w:pPr>
                              <w:jc w:val="both"/>
                              <w:rPr>
                                <w:sz w:val="22"/>
                                <w:szCs w:val="22"/>
                              </w:rPr>
                            </w:pPr>
                          </w:p>
                          <w:p w:rsidR="00500925" w:rsidRPr="00AF681F" w:rsidRDefault="00500925" w:rsidP="006E40B0">
                            <w:pPr>
                              <w:jc w:val="both"/>
                              <w:rPr>
                                <w:rFonts w:cs="Times New Roman"/>
                                <w:b/>
                                <w:bCs/>
                                <w:color w:val="0F6FC6" w:themeColor="accent1"/>
                              </w:rPr>
                            </w:pPr>
                            <w:r w:rsidRPr="00AF681F">
                              <w:rPr>
                                <w:rFonts w:cs="Times New Roman"/>
                                <w:b/>
                                <w:bCs/>
                                <w:color w:val="0F6FC6" w:themeColor="accent1"/>
                              </w:rPr>
                              <w:t>Çocuğun Dürüst Davranmadığı</w:t>
                            </w:r>
                          </w:p>
                          <w:p w:rsidR="00500925" w:rsidRPr="00AF681F" w:rsidRDefault="00500925" w:rsidP="006E40B0">
                            <w:pPr>
                              <w:jc w:val="both"/>
                              <w:rPr>
                                <w:rFonts w:cs="Times New Roman"/>
                                <w:b/>
                                <w:bCs/>
                                <w:color w:val="0F6FC6" w:themeColor="accent1"/>
                              </w:rPr>
                            </w:pPr>
                            <w:r w:rsidRPr="00AF681F">
                              <w:rPr>
                                <w:rFonts w:cs="Times New Roman"/>
                                <w:b/>
                                <w:bCs/>
                                <w:color w:val="0F6FC6" w:themeColor="accent1"/>
                              </w:rPr>
                              <w:t>Anlaşıldığında Ne Yapılmalı?</w:t>
                            </w:r>
                          </w:p>
                          <w:p w:rsidR="00500925" w:rsidRPr="00500925" w:rsidRDefault="00500925" w:rsidP="006E40B0">
                            <w:pPr>
                              <w:jc w:val="both"/>
                              <w:rPr>
                                <w:rFonts w:cs="Times New Roman"/>
                              </w:rPr>
                            </w:pPr>
                          </w:p>
                          <w:p w:rsidR="00500925" w:rsidRPr="00500925" w:rsidRDefault="00500925" w:rsidP="006E40B0">
                            <w:pPr>
                              <w:jc w:val="both"/>
                              <w:rPr>
                                <w:rFonts w:cs="Times New Roman"/>
                                <w:sz w:val="20"/>
                                <w:szCs w:val="20"/>
                              </w:rPr>
                            </w:pPr>
                            <w:r w:rsidRPr="00500925">
                              <w:rPr>
                                <w:rFonts w:cs="Times New Roman"/>
                                <w:sz w:val="20"/>
                                <w:szCs w:val="20"/>
                              </w:rPr>
                              <w:t xml:space="preserve">Gerçekten Yalan Söylediğinden Emin Olunmalı </w:t>
                            </w:r>
                          </w:p>
                          <w:p w:rsidR="00500925" w:rsidRPr="00500925" w:rsidRDefault="00500925" w:rsidP="006E40B0">
                            <w:pPr>
                              <w:jc w:val="both"/>
                              <w:rPr>
                                <w:rFonts w:cs="Times New Roman"/>
                                <w:sz w:val="20"/>
                                <w:szCs w:val="20"/>
                              </w:rPr>
                            </w:pPr>
                            <w:r w:rsidRPr="00500925">
                              <w:rPr>
                                <w:rFonts w:cs="Times New Roman"/>
                                <w:sz w:val="20"/>
                                <w:szCs w:val="20"/>
                              </w:rPr>
                              <w:t xml:space="preserve">Özellikle 5-6 yaşına kadar çocuklar hayalle gerçeği ayırt edemeyebilirler. Hayalini mi ifade ediyor yoksa yalan mı söylüyor ebeveyn ilk olarak bunu tespite çalışmalıdır. </w:t>
                            </w:r>
                          </w:p>
                          <w:p w:rsidR="00500925" w:rsidRPr="00500925" w:rsidRDefault="00500925" w:rsidP="006E40B0">
                            <w:pPr>
                              <w:jc w:val="both"/>
                              <w:rPr>
                                <w:rFonts w:cs="Times New Roman"/>
                                <w:sz w:val="20"/>
                                <w:szCs w:val="20"/>
                              </w:rPr>
                            </w:pPr>
                            <w:r w:rsidRPr="00500925">
                              <w:rPr>
                                <w:rFonts w:cs="Times New Roman"/>
                                <w:sz w:val="20"/>
                                <w:szCs w:val="20"/>
                              </w:rPr>
                              <w:t xml:space="preserve">Çocuğun Yaşamında Her Şeyin İyi Gittiğinden Emin Olunmalı </w:t>
                            </w:r>
                          </w:p>
                          <w:p w:rsidR="00500925" w:rsidRPr="00500925" w:rsidRDefault="00500925" w:rsidP="006E40B0">
                            <w:pPr>
                              <w:jc w:val="both"/>
                              <w:rPr>
                                <w:rFonts w:cs="Times New Roman"/>
                                <w:sz w:val="20"/>
                                <w:szCs w:val="20"/>
                              </w:rPr>
                            </w:pPr>
                            <w:r w:rsidRPr="00500925">
                              <w:rPr>
                                <w:rFonts w:cs="Times New Roman"/>
                                <w:sz w:val="20"/>
                                <w:szCs w:val="20"/>
                              </w:rPr>
                              <w:t xml:space="preserve">Çocuğun hayatında ters giden bir şeyler olup olmadığı incelenmeli. Çocuğa kaliteli bir zaman dilimi ayrılmıyor ise hemen çözüme yönelik adımlar atıl-malıdır. </w:t>
                            </w:r>
                          </w:p>
                          <w:p w:rsidR="00500925" w:rsidRPr="00500925" w:rsidRDefault="00500925" w:rsidP="006E40B0">
                            <w:pPr>
                              <w:jc w:val="both"/>
                              <w:rPr>
                                <w:rFonts w:cs="Times New Roman"/>
                                <w:sz w:val="20"/>
                                <w:szCs w:val="20"/>
                              </w:rPr>
                            </w:pPr>
                            <w:r w:rsidRPr="00500925">
                              <w:rPr>
                                <w:rFonts w:cs="Times New Roman"/>
                                <w:sz w:val="20"/>
                                <w:szCs w:val="20"/>
                              </w:rPr>
                              <w:t xml:space="preserve">Çocuğa Başarabileceği Sorumluluklar Verilmeli: </w:t>
                            </w:r>
                          </w:p>
                          <w:p w:rsidR="00500925" w:rsidRPr="00500925" w:rsidRDefault="00500925" w:rsidP="006E40B0">
                            <w:pPr>
                              <w:jc w:val="both"/>
                              <w:rPr>
                                <w:rFonts w:cs="Times New Roman"/>
                                <w:sz w:val="20"/>
                                <w:szCs w:val="20"/>
                              </w:rPr>
                            </w:pPr>
                            <w:r w:rsidRPr="00500925">
                              <w:rPr>
                                <w:rFonts w:cs="Times New Roman"/>
                                <w:sz w:val="20"/>
                                <w:szCs w:val="20"/>
                              </w:rPr>
                              <w:t xml:space="preserve">Akıllı bir ebeveyn, çocuğuna kaldıramayacağı sorumluluklar yüklememelidir! </w:t>
                            </w:r>
                          </w:p>
                          <w:p w:rsidR="00500925" w:rsidRPr="00500925" w:rsidRDefault="00500925" w:rsidP="006E40B0">
                            <w:pPr>
                              <w:jc w:val="both"/>
                              <w:rPr>
                                <w:rFonts w:cs="Times New Roman"/>
                                <w:sz w:val="20"/>
                                <w:szCs w:val="20"/>
                              </w:rPr>
                            </w:pPr>
                            <w:r w:rsidRPr="00500925">
                              <w:rPr>
                                <w:rFonts w:cs="Times New Roman"/>
                                <w:sz w:val="20"/>
                                <w:szCs w:val="20"/>
                              </w:rPr>
                              <w:t xml:space="preserve">Çocuğun ufak da olsa sorumluluklarını yerine getirme konusundaki gayretleri takdir edilmelidir. Örneğin çocuktan yatağının toplanması istenildi. Önce nasıl toplayabileceği anlatılmalı. Toplarken gösterdiği gayretler tebrik edilmelidir </w:t>
                            </w:r>
                          </w:p>
                          <w:p w:rsidR="00500925" w:rsidRPr="00500925" w:rsidRDefault="00500925" w:rsidP="006E40B0">
                            <w:pPr>
                              <w:jc w:val="both"/>
                              <w:rPr>
                                <w:rFonts w:cs="Times New Roman"/>
                                <w:sz w:val="20"/>
                                <w:szCs w:val="20"/>
                              </w:rPr>
                            </w:pPr>
                            <w:r w:rsidRPr="00500925">
                              <w:rPr>
                                <w:rFonts w:cs="Times New Roman"/>
                                <w:sz w:val="20"/>
                                <w:szCs w:val="20"/>
                              </w:rPr>
                              <w:t>Zaten çocuk hak ettiği değeri görünce doğruluktan ayrılmaya tenezzül etmeyecektir.</w:t>
                            </w:r>
                          </w:p>
                          <w:p w:rsidR="00500925" w:rsidRPr="00500925" w:rsidRDefault="00500925" w:rsidP="006E40B0">
                            <w:pPr>
                              <w:jc w:val="both"/>
                              <w:rPr>
                                <w:rFonts w:cs="Times New Roman"/>
                              </w:rPr>
                            </w:pPr>
                          </w:p>
                          <w:p w:rsidR="00500925" w:rsidRPr="00500925" w:rsidRDefault="00500925" w:rsidP="006E40B0">
                            <w:pPr>
                              <w:jc w:val="both"/>
                              <w:rPr>
                                <w:rFonts w:cs="Times New Roman"/>
                              </w:rPr>
                            </w:pPr>
                          </w:p>
                          <w:p w:rsidR="00500925" w:rsidRPr="00500925" w:rsidRDefault="00500925" w:rsidP="006E40B0">
                            <w:pPr>
                              <w:jc w:val="both"/>
                              <w:rPr>
                                <w:rFonts w:cs="Times New Roman"/>
                              </w:rPr>
                            </w:pPr>
                          </w:p>
                          <w:p w:rsidR="00500925" w:rsidRPr="00AF681F" w:rsidRDefault="00500925" w:rsidP="006E40B0">
                            <w:pPr>
                              <w:jc w:val="both"/>
                              <w:rPr>
                                <w:rFonts w:cs="Times New Roman"/>
                                <w:b/>
                                <w:bCs/>
                                <w:color w:val="009DD9" w:themeColor="accent2"/>
                              </w:rPr>
                            </w:pPr>
                            <w:r w:rsidRPr="00AF681F">
                              <w:rPr>
                                <w:rFonts w:cs="Times New Roman"/>
                                <w:b/>
                                <w:bCs/>
                                <w:color w:val="009DD9" w:themeColor="accent2"/>
                              </w:rPr>
                              <w:t>Cevabı Bilinen Sorular Sorulmamalı…</w:t>
                            </w:r>
                          </w:p>
                          <w:p w:rsidR="00500925" w:rsidRPr="00500925" w:rsidRDefault="00500925" w:rsidP="006E40B0">
                            <w:pPr>
                              <w:jc w:val="both"/>
                              <w:rPr>
                                <w:rFonts w:cs="Times New Roman"/>
                              </w:rPr>
                            </w:pPr>
                          </w:p>
                          <w:p w:rsidR="00500925" w:rsidRPr="00500925" w:rsidRDefault="00500925" w:rsidP="006E40B0">
                            <w:pPr>
                              <w:jc w:val="both"/>
                              <w:rPr>
                                <w:rFonts w:cs="Times New Roman"/>
                                <w:sz w:val="20"/>
                                <w:szCs w:val="20"/>
                              </w:rPr>
                            </w:pPr>
                            <w:r w:rsidRPr="00500925">
                              <w:rPr>
                                <w:rFonts w:cs="Times New Roman"/>
                                <w:sz w:val="20"/>
                                <w:szCs w:val="20"/>
                              </w:rPr>
                              <w:t xml:space="preserve">Çocuğun hatalı bir davranış sergilediğini fark eden ebeveyn, gerçeği bir de ondan duymaya çalışmamalıdır. Diyelim ki çocuğunuzun yemekten önce izin vermediğiniz halde pastayı yediğini gördünüz. Sen yoksa pasta mı yedin?  demek yerine, yaklaşımınız şu şekilde olabilir:“Yemekten önce pasta yemeni istemediğimi söylemiştim. Yemekten önce pasta yemiş olman iştahını kapatıyor ve bu durum gelişimini engelliyor. Ben sağlıklı olmayacağından dolayı çok üzülüyorum!” </w:t>
                            </w:r>
                          </w:p>
                          <w:p w:rsidR="00500925" w:rsidRPr="00500925" w:rsidRDefault="00500925" w:rsidP="006E40B0">
                            <w:pPr>
                              <w:jc w:val="both"/>
                              <w:rPr>
                                <w:rFonts w:cs="Times New Roman"/>
                                <w:sz w:val="20"/>
                                <w:szCs w:val="20"/>
                              </w:rPr>
                            </w:pPr>
                            <w:r w:rsidRPr="00500925">
                              <w:rPr>
                                <w:rFonts w:cs="Times New Roman"/>
                                <w:sz w:val="20"/>
                                <w:szCs w:val="20"/>
                              </w:rPr>
                              <w:t xml:space="preserve">Ebeveyn bu tür durumlarla karşılaştığında; </w:t>
                            </w:r>
                          </w:p>
                          <w:p w:rsidR="00500925" w:rsidRPr="00500925" w:rsidRDefault="00500925" w:rsidP="006E40B0">
                            <w:pPr>
                              <w:jc w:val="both"/>
                              <w:rPr>
                                <w:rFonts w:cs="Times New Roman"/>
                                <w:sz w:val="20"/>
                                <w:szCs w:val="20"/>
                              </w:rPr>
                            </w:pPr>
                            <w:r w:rsidRPr="00500925">
                              <w:rPr>
                                <w:rFonts w:cs="Times New Roman"/>
                                <w:sz w:val="20"/>
                                <w:szCs w:val="20"/>
                              </w:rPr>
                              <w:t xml:space="preserve">1. “Yanıtını bildiği soruları sormamalı!” </w:t>
                            </w:r>
                          </w:p>
                          <w:p w:rsidR="00500925" w:rsidRPr="00500925" w:rsidRDefault="00500925" w:rsidP="006E40B0">
                            <w:pPr>
                              <w:jc w:val="both"/>
                              <w:rPr>
                                <w:rFonts w:cs="Times New Roman"/>
                                <w:sz w:val="20"/>
                                <w:szCs w:val="20"/>
                              </w:rPr>
                            </w:pPr>
                            <w:r w:rsidRPr="00500925">
                              <w:rPr>
                                <w:rFonts w:cs="Times New Roman"/>
                                <w:sz w:val="20"/>
                                <w:szCs w:val="20"/>
                              </w:rPr>
                              <w:t>2. „Bebeğini koltuk arkasında buldum. Kolu kırılmıştı. Yazık, hem çok güzeldi hem de kıymetli bir bebekti…</w:t>
                            </w:r>
                            <w:r w:rsidRPr="00500925">
                              <w:rPr>
                                <w:rFonts w:ascii="Arial" w:hAnsi="Arial" w:cs="Arial"/>
                                <w:sz w:val="20"/>
                                <w:szCs w:val="20"/>
                              </w:rPr>
                              <w:t>‟</w:t>
                            </w:r>
                            <w:r w:rsidRPr="00500925">
                              <w:rPr>
                                <w:rFonts w:cs="Times New Roman"/>
                                <w:sz w:val="20"/>
                                <w:szCs w:val="20"/>
                              </w:rPr>
                              <w:t xml:space="preserve"> </w:t>
                            </w:r>
                            <w:r w:rsidRPr="00500925">
                              <w:rPr>
                                <w:sz w:val="20"/>
                                <w:szCs w:val="20"/>
                              </w:rPr>
                              <w:t>Ş</w:t>
                            </w:r>
                            <w:r w:rsidRPr="00500925">
                              <w:rPr>
                                <w:rFonts w:cs="Times New Roman"/>
                                <w:sz w:val="20"/>
                                <w:szCs w:val="20"/>
                              </w:rPr>
                              <w:t xml:space="preserve">eklinde bir </w:t>
                            </w:r>
                          </w:p>
                          <w:p w:rsidR="00500925" w:rsidRPr="00500925" w:rsidRDefault="00500925" w:rsidP="006E40B0">
                            <w:pPr>
                              <w:jc w:val="both"/>
                              <w:rPr>
                                <w:rFonts w:cs="Times New Roman"/>
                                <w:sz w:val="20"/>
                                <w:szCs w:val="20"/>
                              </w:rPr>
                            </w:pPr>
                            <w:r w:rsidRPr="00500925">
                              <w:rPr>
                                <w:rFonts w:cs="Times New Roman"/>
                                <w:sz w:val="20"/>
                                <w:szCs w:val="20"/>
                              </w:rPr>
                              <w:t xml:space="preserve">ifade ile çocuğa yardımcı olunmalı. Çünkü korku, yalana kapı aralar. </w:t>
                            </w:r>
                          </w:p>
                          <w:p w:rsidR="00500925" w:rsidRPr="00500925" w:rsidRDefault="00500925" w:rsidP="006E40B0">
                            <w:pPr>
                              <w:jc w:val="both"/>
                              <w:rPr>
                                <w:rFonts w:cs="Times New Roman"/>
                                <w:sz w:val="20"/>
                                <w:szCs w:val="20"/>
                              </w:rPr>
                            </w:pPr>
                            <w:r w:rsidRPr="00500925">
                              <w:rPr>
                                <w:rFonts w:cs="Times New Roman"/>
                                <w:sz w:val="20"/>
                                <w:szCs w:val="20"/>
                              </w:rPr>
                              <w:t>3.</w:t>
                            </w:r>
                            <w:r w:rsidRPr="00500925">
                              <w:rPr>
                                <w:rFonts w:ascii="Arial" w:hAnsi="Arial" w:cs="Arial"/>
                                <w:sz w:val="20"/>
                                <w:szCs w:val="20"/>
                              </w:rPr>
                              <w:t>‟</w:t>
                            </w:r>
                            <w:r w:rsidRPr="00500925">
                              <w:rPr>
                                <w:sz w:val="20"/>
                                <w:szCs w:val="20"/>
                              </w:rPr>
                              <w:t>Ş</w:t>
                            </w:r>
                            <w:r w:rsidRPr="00500925">
                              <w:rPr>
                                <w:rFonts w:cs="Times New Roman"/>
                                <w:sz w:val="20"/>
                                <w:szCs w:val="20"/>
                              </w:rPr>
                              <w:t>imdi ne yapmay</w:t>
                            </w:r>
                            <w:r w:rsidRPr="00500925">
                              <w:rPr>
                                <w:sz w:val="20"/>
                                <w:szCs w:val="20"/>
                              </w:rPr>
                              <w:t>ı</w:t>
                            </w:r>
                            <w:r w:rsidRPr="00500925">
                              <w:rPr>
                                <w:rFonts w:cs="Times New Roman"/>
                                <w:sz w:val="20"/>
                                <w:szCs w:val="20"/>
                              </w:rPr>
                              <w:t xml:space="preserve"> d</w:t>
                            </w:r>
                            <w:r w:rsidRPr="00500925">
                              <w:rPr>
                                <w:sz w:val="20"/>
                                <w:szCs w:val="20"/>
                              </w:rPr>
                              <w:t>üşü</w:t>
                            </w:r>
                            <w:r w:rsidRPr="00500925">
                              <w:rPr>
                                <w:rFonts w:cs="Times New Roman"/>
                                <w:sz w:val="20"/>
                                <w:szCs w:val="20"/>
                              </w:rPr>
                              <w:t>n</w:t>
                            </w:r>
                            <w:r w:rsidRPr="00500925">
                              <w:rPr>
                                <w:sz w:val="20"/>
                                <w:szCs w:val="20"/>
                              </w:rPr>
                              <w:t>ü</w:t>
                            </w:r>
                            <w:r w:rsidRPr="00500925">
                              <w:rPr>
                                <w:rFonts w:cs="Times New Roman"/>
                                <w:sz w:val="20"/>
                                <w:szCs w:val="20"/>
                              </w:rPr>
                              <w:t>yorsun?</w:t>
                            </w:r>
                            <w:r w:rsidRPr="00500925">
                              <w:rPr>
                                <w:rFonts w:ascii="Arial" w:hAnsi="Arial" w:cs="Arial"/>
                                <w:sz w:val="20"/>
                                <w:szCs w:val="20"/>
                              </w:rPr>
                              <w:t>‟</w:t>
                            </w:r>
                            <w:r w:rsidRPr="00500925">
                              <w:rPr>
                                <w:rFonts w:cs="Times New Roman"/>
                                <w:sz w:val="20"/>
                                <w:szCs w:val="20"/>
                              </w:rPr>
                              <w:t xml:space="preserve"> </w:t>
                            </w:r>
                            <w:r w:rsidRPr="00500925">
                              <w:rPr>
                                <w:sz w:val="20"/>
                                <w:szCs w:val="20"/>
                              </w:rPr>
                              <w:t>ş</w:t>
                            </w:r>
                            <w:r w:rsidRPr="00500925">
                              <w:rPr>
                                <w:rFonts w:cs="Times New Roman"/>
                                <w:sz w:val="20"/>
                                <w:szCs w:val="20"/>
                              </w:rPr>
                              <w:t>eklinde soru y</w:t>
                            </w:r>
                            <w:r w:rsidRPr="00500925">
                              <w:rPr>
                                <w:sz w:val="20"/>
                                <w:szCs w:val="20"/>
                              </w:rPr>
                              <w:t>ö</w:t>
                            </w:r>
                            <w:r w:rsidRPr="00500925">
                              <w:rPr>
                                <w:rFonts w:cs="Times New Roman"/>
                                <w:sz w:val="20"/>
                                <w:szCs w:val="20"/>
                              </w:rPr>
                              <w:t xml:space="preserve">nelterek </w:t>
                            </w:r>
                            <w:r w:rsidRPr="00500925">
                              <w:rPr>
                                <w:sz w:val="20"/>
                                <w:szCs w:val="20"/>
                              </w:rPr>
                              <w:t>çö</w:t>
                            </w:r>
                            <w:r w:rsidRPr="00500925">
                              <w:rPr>
                                <w:rFonts w:cs="Times New Roman"/>
                                <w:sz w:val="20"/>
                                <w:szCs w:val="20"/>
                              </w:rPr>
                              <w:t>z</w:t>
                            </w:r>
                            <w:r w:rsidRPr="00500925">
                              <w:rPr>
                                <w:sz w:val="20"/>
                                <w:szCs w:val="20"/>
                              </w:rPr>
                              <w:t>ü</w:t>
                            </w:r>
                            <w:r w:rsidRPr="00500925">
                              <w:rPr>
                                <w:rFonts w:cs="Times New Roman"/>
                                <w:sz w:val="20"/>
                                <w:szCs w:val="20"/>
                              </w:rPr>
                              <w:t>m</w:t>
                            </w:r>
                            <w:r w:rsidRPr="00500925">
                              <w:rPr>
                                <w:sz w:val="20"/>
                                <w:szCs w:val="20"/>
                              </w:rPr>
                              <w:t>ü</w:t>
                            </w:r>
                            <w:r w:rsidRPr="00500925">
                              <w:rPr>
                                <w:rFonts w:cs="Times New Roman"/>
                                <w:sz w:val="20"/>
                                <w:szCs w:val="20"/>
                              </w:rPr>
                              <w:t xml:space="preserve"> </w:t>
                            </w:r>
                            <w:r w:rsidRPr="00500925">
                              <w:rPr>
                                <w:sz w:val="20"/>
                                <w:szCs w:val="20"/>
                              </w:rPr>
                              <w:t>ç</w:t>
                            </w:r>
                            <w:r w:rsidRPr="00500925">
                              <w:rPr>
                                <w:rFonts w:cs="Times New Roman"/>
                                <w:sz w:val="20"/>
                                <w:szCs w:val="20"/>
                              </w:rPr>
                              <w:t>ocu</w:t>
                            </w:r>
                            <w:r w:rsidRPr="00500925">
                              <w:rPr>
                                <w:sz w:val="20"/>
                                <w:szCs w:val="20"/>
                              </w:rPr>
                              <w:t>ğ</w:t>
                            </w:r>
                            <w:r w:rsidRPr="00500925">
                              <w:rPr>
                                <w:rFonts w:cs="Times New Roman"/>
                                <w:sz w:val="20"/>
                                <w:szCs w:val="20"/>
                              </w:rPr>
                              <w:t>un bulmas</w:t>
                            </w:r>
                            <w:r w:rsidRPr="00500925">
                              <w:rPr>
                                <w:sz w:val="20"/>
                                <w:szCs w:val="20"/>
                              </w:rPr>
                              <w:t>ı</w:t>
                            </w:r>
                            <w:r w:rsidRPr="00500925">
                              <w:rPr>
                                <w:rFonts w:cs="Times New Roman"/>
                                <w:sz w:val="20"/>
                                <w:szCs w:val="20"/>
                              </w:rPr>
                              <w:t>na zemin haz</w:t>
                            </w:r>
                            <w:r w:rsidRPr="00500925">
                              <w:rPr>
                                <w:sz w:val="20"/>
                                <w:szCs w:val="20"/>
                              </w:rPr>
                              <w:t>ı</w:t>
                            </w:r>
                            <w:r w:rsidRPr="00500925">
                              <w:rPr>
                                <w:rFonts w:cs="Times New Roman"/>
                                <w:sz w:val="20"/>
                                <w:szCs w:val="20"/>
                              </w:rPr>
                              <w:t>rlanmal</w:t>
                            </w:r>
                            <w:r w:rsidRPr="00500925">
                              <w:rPr>
                                <w:sz w:val="20"/>
                                <w:szCs w:val="20"/>
                              </w:rPr>
                              <w:t>ı</w:t>
                            </w:r>
                            <w:r w:rsidRPr="00500925">
                              <w:rPr>
                                <w:rFonts w:cs="Times New Roman"/>
                                <w:sz w:val="20"/>
                                <w:szCs w:val="20"/>
                              </w:rPr>
                              <w:t xml:space="preserve">. </w:t>
                            </w:r>
                          </w:p>
                          <w:p w:rsidR="003F771B" w:rsidRPr="00500925" w:rsidRDefault="00500925" w:rsidP="006E40B0">
                            <w:pPr>
                              <w:jc w:val="both"/>
                              <w:rPr>
                                <w:rFonts w:cs="Times New Roman"/>
                                <w:sz w:val="20"/>
                                <w:szCs w:val="20"/>
                              </w:rPr>
                            </w:pPr>
                            <w:r w:rsidRPr="00500925">
                              <w:rPr>
                                <w:rFonts w:cs="Times New Roman"/>
                                <w:sz w:val="20"/>
                                <w:szCs w:val="20"/>
                              </w:rPr>
                              <w:t>4.Neden böyle bir davranışı sergilediğinin temel sebepleri araştırılmalı.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230.75pt;margin-top:0;width:252pt;height:734.85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XjsKwIAAFMEAAAOAAAAZHJzL2Uyb0RvYy54bWysVF+P0zAMf0fiO0R5Z+26DW7VutOxYwhx&#10;B0gHHyBN0zUiiUuSrh2fHift7ca/F0QfIjt2frZ/tru5HrQiR2GdBFPQ+SylRBgOlTSHgn75vH9x&#10;RYnzzFRMgREFPQlHr7fPn236NhcZNKAqYQmCGJf3bUEb79s8SRxvhGZuBq0waKzBauZRtYeksqxH&#10;dK2SLE1fJj3YqrXAhXN4ezsa6Tbi17Xg/mNdO+GJKijm5uNp41mGM9luWH6wrG0kn9Jg/5CFZtJg&#10;0DPULfOMdFb+BqUlt+Cg9jMOOoG6llzEGrCaefpLNQ8Na0WsBclx7Zkm9/9g+YfjJ0tkVdBsjq0y&#10;TGOT7oWXhrzvfOc6kgWO+tbl6PrQorMfXsOAvY71uvYO+FdHDOwaZg7ixlroG8EqzHEeXiYXT0cc&#10;F0DK/h4qDMU6DxFoqK0OBCIlBNGxV6dzf8TgCcfLBXZ8maKJo229WGSr9SrGYPnj89Y6/1aAJkEo&#10;qMUBiPDseOd8SIfljy4hmgMlq71UKir2UO6UJUeGw7KP34T+k5sypMfwq2w1MvBXiDR+f4LQ0uPU&#10;K6kLenV2Ynng7Y2p4kx6JtUoY8rKTEQG7kYW/VAOU99ChMByCdUJqbUwTjluJQoN2O+U9DjhBXXf&#10;OmYFJeqdwfas58tlWImoLFevMlTspaW8tDDDEaqgnpJR3Pm4RoE4AzfYxlpGgp8ymXLGyY28T1sW&#10;VuNSj15P/4LtDwAAAP//AwBQSwMEFAAGAAgAAAAhAIIVzhzeAAAACQEAAA8AAABkcnMvZG93bnJl&#10;di54bWxMj8FOwzAQRO9I/IO1SFwQdQqp24Q4FUICwQ3aCq5u7CYR9jrYbhr+nuUEx9GMZt5U68lZ&#10;NpoQe48S5rMMmMHG6x5bCbvt4/UKWEwKtbIejYRvE2Fdn59VqtT+hG9m3KSWUQnGUknoUhpKzmPT&#10;GafizA8GyTv44FQiGVqugzpRubP8JssEd6pHWujUYB4603xujk7CKn8eP+LL7et7Iw62SFfL8ekr&#10;SHl5Md3fAUtmSn9h+MUndKiJae+PqCOzEnIxX1BUAj0iuxALknvK5aJYAq8r/v9B/QMAAP//AwBQ&#10;SwECLQAUAAYACAAAACEAtoM4kv4AAADhAQAAEwAAAAAAAAAAAAAAAAAAAAAAW0NvbnRlbnRfVHlw&#10;ZXNdLnhtbFBLAQItABQABgAIAAAAIQA4/SH/1gAAAJQBAAALAAAAAAAAAAAAAAAAAC8BAABfcmVs&#10;cy8ucmVsc1BLAQItABQABgAIAAAAIQA2WXjsKwIAAFMEAAAOAAAAAAAAAAAAAAAAAC4CAABkcnMv&#10;ZTJvRG9jLnhtbFBLAQItABQABgAIAAAAIQCCFc4c3gAAAAkBAAAPAAAAAAAAAAAAAAAAAIUEAABk&#10;cnMvZG93bnJldi54bWxQSwUGAAAAAAQABADzAAAAkAUAAAAA&#10;">
                <v:textbox>
                  <w:txbxContent>
                    <w:p w:rsidR="00137A6B" w:rsidRDefault="00137A6B" w:rsidP="006E40B0">
                      <w:pPr>
                        <w:jc w:val="both"/>
                        <w:rPr>
                          <w:sz w:val="22"/>
                          <w:szCs w:val="22"/>
                        </w:rPr>
                      </w:pPr>
                    </w:p>
                    <w:p w:rsidR="00500925" w:rsidRPr="00AF681F" w:rsidRDefault="00500925" w:rsidP="006E40B0">
                      <w:pPr>
                        <w:jc w:val="both"/>
                        <w:rPr>
                          <w:rFonts w:cs="Times New Roman"/>
                          <w:b/>
                          <w:bCs/>
                          <w:color w:val="0F6FC6" w:themeColor="accent1"/>
                        </w:rPr>
                      </w:pPr>
                      <w:r w:rsidRPr="00AF681F">
                        <w:rPr>
                          <w:rFonts w:cs="Times New Roman"/>
                          <w:b/>
                          <w:bCs/>
                          <w:color w:val="0F6FC6" w:themeColor="accent1"/>
                        </w:rPr>
                        <w:t>Çocuğun Dürüst Davranmadığı</w:t>
                      </w:r>
                    </w:p>
                    <w:p w:rsidR="00500925" w:rsidRPr="00AF681F" w:rsidRDefault="00500925" w:rsidP="006E40B0">
                      <w:pPr>
                        <w:jc w:val="both"/>
                        <w:rPr>
                          <w:rFonts w:cs="Times New Roman"/>
                          <w:b/>
                          <w:bCs/>
                          <w:color w:val="0F6FC6" w:themeColor="accent1"/>
                        </w:rPr>
                      </w:pPr>
                      <w:r w:rsidRPr="00AF681F">
                        <w:rPr>
                          <w:rFonts w:cs="Times New Roman"/>
                          <w:b/>
                          <w:bCs/>
                          <w:color w:val="0F6FC6" w:themeColor="accent1"/>
                        </w:rPr>
                        <w:t>Anlaşıldığında Ne Yapılmalı?</w:t>
                      </w:r>
                    </w:p>
                    <w:p w:rsidR="00500925" w:rsidRPr="00500925" w:rsidRDefault="00500925" w:rsidP="006E40B0">
                      <w:pPr>
                        <w:jc w:val="both"/>
                        <w:rPr>
                          <w:rFonts w:cs="Times New Roman"/>
                        </w:rPr>
                      </w:pPr>
                    </w:p>
                    <w:p w:rsidR="00500925" w:rsidRPr="00500925" w:rsidRDefault="00500925" w:rsidP="006E40B0">
                      <w:pPr>
                        <w:jc w:val="both"/>
                        <w:rPr>
                          <w:rFonts w:cs="Times New Roman"/>
                          <w:sz w:val="20"/>
                          <w:szCs w:val="20"/>
                        </w:rPr>
                      </w:pPr>
                      <w:r w:rsidRPr="00500925">
                        <w:rPr>
                          <w:rFonts w:cs="Times New Roman"/>
                          <w:sz w:val="20"/>
                          <w:szCs w:val="20"/>
                        </w:rPr>
                        <w:t xml:space="preserve">Gerçekten Yalan Söylediğinden Emin Olunmalı </w:t>
                      </w:r>
                    </w:p>
                    <w:p w:rsidR="00500925" w:rsidRPr="00500925" w:rsidRDefault="00500925" w:rsidP="006E40B0">
                      <w:pPr>
                        <w:jc w:val="both"/>
                        <w:rPr>
                          <w:rFonts w:cs="Times New Roman"/>
                          <w:sz w:val="20"/>
                          <w:szCs w:val="20"/>
                        </w:rPr>
                      </w:pPr>
                      <w:r w:rsidRPr="00500925">
                        <w:rPr>
                          <w:rFonts w:cs="Times New Roman"/>
                          <w:sz w:val="20"/>
                          <w:szCs w:val="20"/>
                        </w:rPr>
                        <w:t xml:space="preserve">Özellikle 5-6 yaşına kadar çocuklar hayalle gerçeği ayırt edemeyebilirler. Hayalini mi ifade ediyor yoksa yalan mı söylüyor ebeveyn ilk olarak bunu tespite çalışmalıdır. </w:t>
                      </w:r>
                    </w:p>
                    <w:p w:rsidR="00500925" w:rsidRPr="00500925" w:rsidRDefault="00500925" w:rsidP="006E40B0">
                      <w:pPr>
                        <w:jc w:val="both"/>
                        <w:rPr>
                          <w:rFonts w:cs="Times New Roman"/>
                          <w:sz w:val="20"/>
                          <w:szCs w:val="20"/>
                        </w:rPr>
                      </w:pPr>
                      <w:r w:rsidRPr="00500925">
                        <w:rPr>
                          <w:rFonts w:cs="Times New Roman"/>
                          <w:sz w:val="20"/>
                          <w:szCs w:val="20"/>
                        </w:rPr>
                        <w:t xml:space="preserve">Çocuğun Yaşamında Her Şeyin İyi Gittiğinden Emin Olunmalı </w:t>
                      </w:r>
                    </w:p>
                    <w:p w:rsidR="00500925" w:rsidRPr="00500925" w:rsidRDefault="00500925" w:rsidP="006E40B0">
                      <w:pPr>
                        <w:jc w:val="both"/>
                        <w:rPr>
                          <w:rFonts w:cs="Times New Roman"/>
                          <w:sz w:val="20"/>
                          <w:szCs w:val="20"/>
                        </w:rPr>
                      </w:pPr>
                      <w:r w:rsidRPr="00500925">
                        <w:rPr>
                          <w:rFonts w:cs="Times New Roman"/>
                          <w:sz w:val="20"/>
                          <w:szCs w:val="20"/>
                        </w:rPr>
                        <w:t xml:space="preserve">Çocuğun hayatında ters giden bir şeyler olup olmadığı incelenmeli. Çocuğa kaliteli bir zaman dilimi ayrılmıyor ise hemen çözüme yönelik adımlar atıl-malıdır. </w:t>
                      </w:r>
                    </w:p>
                    <w:p w:rsidR="00500925" w:rsidRPr="00500925" w:rsidRDefault="00500925" w:rsidP="006E40B0">
                      <w:pPr>
                        <w:jc w:val="both"/>
                        <w:rPr>
                          <w:rFonts w:cs="Times New Roman"/>
                          <w:sz w:val="20"/>
                          <w:szCs w:val="20"/>
                        </w:rPr>
                      </w:pPr>
                      <w:r w:rsidRPr="00500925">
                        <w:rPr>
                          <w:rFonts w:cs="Times New Roman"/>
                          <w:sz w:val="20"/>
                          <w:szCs w:val="20"/>
                        </w:rPr>
                        <w:t xml:space="preserve">Çocuğa Başarabileceği Sorumluluklar Verilmeli: </w:t>
                      </w:r>
                    </w:p>
                    <w:p w:rsidR="00500925" w:rsidRPr="00500925" w:rsidRDefault="00500925" w:rsidP="006E40B0">
                      <w:pPr>
                        <w:jc w:val="both"/>
                        <w:rPr>
                          <w:rFonts w:cs="Times New Roman"/>
                          <w:sz w:val="20"/>
                          <w:szCs w:val="20"/>
                        </w:rPr>
                      </w:pPr>
                      <w:r w:rsidRPr="00500925">
                        <w:rPr>
                          <w:rFonts w:cs="Times New Roman"/>
                          <w:sz w:val="20"/>
                          <w:szCs w:val="20"/>
                        </w:rPr>
                        <w:t xml:space="preserve">Akıllı bir ebeveyn, çocuğuna kaldıramayacağı sorumluluklar yüklememelidir! </w:t>
                      </w:r>
                    </w:p>
                    <w:p w:rsidR="00500925" w:rsidRPr="00500925" w:rsidRDefault="00500925" w:rsidP="006E40B0">
                      <w:pPr>
                        <w:jc w:val="both"/>
                        <w:rPr>
                          <w:rFonts w:cs="Times New Roman"/>
                          <w:sz w:val="20"/>
                          <w:szCs w:val="20"/>
                        </w:rPr>
                      </w:pPr>
                      <w:r w:rsidRPr="00500925">
                        <w:rPr>
                          <w:rFonts w:cs="Times New Roman"/>
                          <w:sz w:val="20"/>
                          <w:szCs w:val="20"/>
                        </w:rPr>
                        <w:t xml:space="preserve">Çocuğun ufak da olsa sorumluluklarını yerine getirme konusundaki gayretleri takdir edilmelidir. Örneğin çocuktan yatağının toplanması istenildi. Önce nasıl toplayabileceği anlatılmalı. Toplarken gösterdiği gayretler tebrik edilmelidir </w:t>
                      </w:r>
                    </w:p>
                    <w:p w:rsidR="00500925" w:rsidRPr="00500925" w:rsidRDefault="00500925" w:rsidP="006E40B0">
                      <w:pPr>
                        <w:jc w:val="both"/>
                        <w:rPr>
                          <w:rFonts w:cs="Times New Roman"/>
                          <w:sz w:val="20"/>
                          <w:szCs w:val="20"/>
                        </w:rPr>
                      </w:pPr>
                      <w:r w:rsidRPr="00500925">
                        <w:rPr>
                          <w:rFonts w:cs="Times New Roman"/>
                          <w:sz w:val="20"/>
                          <w:szCs w:val="20"/>
                        </w:rPr>
                        <w:t>Zaten çocuk hak ettiği değeri görünce doğruluktan ayrılmaya tenezzül etmeyecektir.</w:t>
                      </w:r>
                    </w:p>
                    <w:p w:rsidR="00500925" w:rsidRPr="00500925" w:rsidRDefault="00500925" w:rsidP="006E40B0">
                      <w:pPr>
                        <w:jc w:val="both"/>
                        <w:rPr>
                          <w:rFonts w:cs="Times New Roman"/>
                        </w:rPr>
                      </w:pPr>
                    </w:p>
                    <w:p w:rsidR="00500925" w:rsidRPr="00500925" w:rsidRDefault="00500925" w:rsidP="006E40B0">
                      <w:pPr>
                        <w:jc w:val="both"/>
                        <w:rPr>
                          <w:rFonts w:cs="Times New Roman"/>
                        </w:rPr>
                      </w:pPr>
                    </w:p>
                    <w:p w:rsidR="00500925" w:rsidRPr="00500925" w:rsidRDefault="00500925" w:rsidP="006E40B0">
                      <w:pPr>
                        <w:jc w:val="both"/>
                        <w:rPr>
                          <w:rFonts w:cs="Times New Roman"/>
                        </w:rPr>
                      </w:pPr>
                    </w:p>
                    <w:p w:rsidR="00500925" w:rsidRPr="00AF681F" w:rsidRDefault="00500925" w:rsidP="006E40B0">
                      <w:pPr>
                        <w:jc w:val="both"/>
                        <w:rPr>
                          <w:rFonts w:cs="Times New Roman"/>
                          <w:b/>
                          <w:bCs/>
                          <w:color w:val="009DD9" w:themeColor="accent2"/>
                        </w:rPr>
                      </w:pPr>
                      <w:r w:rsidRPr="00AF681F">
                        <w:rPr>
                          <w:rFonts w:cs="Times New Roman"/>
                          <w:b/>
                          <w:bCs/>
                          <w:color w:val="009DD9" w:themeColor="accent2"/>
                        </w:rPr>
                        <w:t>Cevabı Bilinen Sorular Sorulmamalı…</w:t>
                      </w:r>
                    </w:p>
                    <w:p w:rsidR="00500925" w:rsidRPr="00500925" w:rsidRDefault="00500925" w:rsidP="006E40B0">
                      <w:pPr>
                        <w:jc w:val="both"/>
                        <w:rPr>
                          <w:rFonts w:cs="Times New Roman"/>
                        </w:rPr>
                      </w:pPr>
                    </w:p>
                    <w:p w:rsidR="00500925" w:rsidRPr="00500925" w:rsidRDefault="00500925" w:rsidP="006E40B0">
                      <w:pPr>
                        <w:jc w:val="both"/>
                        <w:rPr>
                          <w:rFonts w:cs="Times New Roman"/>
                          <w:sz w:val="20"/>
                          <w:szCs w:val="20"/>
                        </w:rPr>
                      </w:pPr>
                      <w:r w:rsidRPr="00500925">
                        <w:rPr>
                          <w:rFonts w:cs="Times New Roman"/>
                          <w:sz w:val="20"/>
                          <w:szCs w:val="20"/>
                        </w:rPr>
                        <w:t xml:space="preserve">Çocuğun hatalı bir davranış sergilediğini fark eden ebeveyn, gerçeği bir de ondan duymaya çalışmamalıdır. Diyelim ki çocuğunuzun yemekten önce izin vermediğiniz halde pastayı yediğini gördünüz. Sen yoksa pasta mı yedin?  demek yerine, yaklaşımınız şu şekilde olabilir:“Yemekten önce pasta yemeni istemediğimi söylemiştim. Yemekten önce pasta yemiş olman iştahını kapatıyor ve bu durum gelişimini engelliyor. Ben sağlıklı olmayacağından dolayı çok üzülüyorum!” </w:t>
                      </w:r>
                    </w:p>
                    <w:p w:rsidR="00500925" w:rsidRPr="00500925" w:rsidRDefault="00500925" w:rsidP="006E40B0">
                      <w:pPr>
                        <w:jc w:val="both"/>
                        <w:rPr>
                          <w:rFonts w:cs="Times New Roman"/>
                          <w:sz w:val="20"/>
                          <w:szCs w:val="20"/>
                        </w:rPr>
                      </w:pPr>
                      <w:r w:rsidRPr="00500925">
                        <w:rPr>
                          <w:rFonts w:cs="Times New Roman"/>
                          <w:sz w:val="20"/>
                          <w:szCs w:val="20"/>
                        </w:rPr>
                        <w:t xml:space="preserve">Ebeveyn bu tür durumlarla karşılaştığında; </w:t>
                      </w:r>
                    </w:p>
                    <w:p w:rsidR="00500925" w:rsidRPr="00500925" w:rsidRDefault="00500925" w:rsidP="006E40B0">
                      <w:pPr>
                        <w:jc w:val="both"/>
                        <w:rPr>
                          <w:rFonts w:cs="Times New Roman"/>
                          <w:sz w:val="20"/>
                          <w:szCs w:val="20"/>
                        </w:rPr>
                      </w:pPr>
                      <w:r w:rsidRPr="00500925">
                        <w:rPr>
                          <w:rFonts w:cs="Times New Roman"/>
                          <w:sz w:val="20"/>
                          <w:szCs w:val="20"/>
                        </w:rPr>
                        <w:t xml:space="preserve">1. “Yanıtını bildiği soruları sormamalı!” </w:t>
                      </w:r>
                    </w:p>
                    <w:p w:rsidR="00500925" w:rsidRPr="00500925" w:rsidRDefault="00500925" w:rsidP="006E40B0">
                      <w:pPr>
                        <w:jc w:val="both"/>
                        <w:rPr>
                          <w:rFonts w:cs="Times New Roman"/>
                          <w:sz w:val="20"/>
                          <w:szCs w:val="20"/>
                        </w:rPr>
                      </w:pPr>
                      <w:r w:rsidRPr="00500925">
                        <w:rPr>
                          <w:rFonts w:cs="Times New Roman"/>
                          <w:sz w:val="20"/>
                          <w:szCs w:val="20"/>
                        </w:rPr>
                        <w:t>2. „Bebeğini koltuk arkasında buldum. Kolu kırılmıştı. Yazık, hem çok güzeldi hem de kıymetli bir bebekti…</w:t>
                      </w:r>
                      <w:r w:rsidRPr="00500925">
                        <w:rPr>
                          <w:rFonts w:ascii="Arial" w:hAnsi="Arial" w:cs="Arial"/>
                          <w:sz w:val="20"/>
                          <w:szCs w:val="20"/>
                        </w:rPr>
                        <w:t>‟</w:t>
                      </w:r>
                      <w:r w:rsidRPr="00500925">
                        <w:rPr>
                          <w:rFonts w:cs="Times New Roman"/>
                          <w:sz w:val="20"/>
                          <w:szCs w:val="20"/>
                        </w:rPr>
                        <w:t xml:space="preserve"> </w:t>
                      </w:r>
                      <w:r w:rsidRPr="00500925">
                        <w:rPr>
                          <w:sz w:val="20"/>
                          <w:szCs w:val="20"/>
                        </w:rPr>
                        <w:t>Ş</w:t>
                      </w:r>
                      <w:r w:rsidRPr="00500925">
                        <w:rPr>
                          <w:rFonts w:cs="Times New Roman"/>
                          <w:sz w:val="20"/>
                          <w:szCs w:val="20"/>
                        </w:rPr>
                        <w:t xml:space="preserve">eklinde bir </w:t>
                      </w:r>
                    </w:p>
                    <w:p w:rsidR="00500925" w:rsidRPr="00500925" w:rsidRDefault="00500925" w:rsidP="006E40B0">
                      <w:pPr>
                        <w:jc w:val="both"/>
                        <w:rPr>
                          <w:rFonts w:cs="Times New Roman"/>
                          <w:sz w:val="20"/>
                          <w:szCs w:val="20"/>
                        </w:rPr>
                      </w:pPr>
                      <w:r w:rsidRPr="00500925">
                        <w:rPr>
                          <w:rFonts w:cs="Times New Roman"/>
                          <w:sz w:val="20"/>
                          <w:szCs w:val="20"/>
                        </w:rPr>
                        <w:t xml:space="preserve">ifade ile çocuğa yardımcı olunmalı. Çünkü korku, yalana kapı aralar. </w:t>
                      </w:r>
                    </w:p>
                    <w:p w:rsidR="00500925" w:rsidRPr="00500925" w:rsidRDefault="00500925" w:rsidP="006E40B0">
                      <w:pPr>
                        <w:jc w:val="both"/>
                        <w:rPr>
                          <w:rFonts w:cs="Times New Roman"/>
                          <w:sz w:val="20"/>
                          <w:szCs w:val="20"/>
                        </w:rPr>
                      </w:pPr>
                      <w:r w:rsidRPr="00500925">
                        <w:rPr>
                          <w:rFonts w:cs="Times New Roman"/>
                          <w:sz w:val="20"/>
                          <w:szCs w:val="20"/>
                        </w:rPr>
                        <w:t>3.</w:t>
                      </w:r>
                      <w:r w:rsidRPr="00500925">
                        <w:rPr>
                          <w:rFonts w:ascii="Arial" w:hAnsi="Arial" w:cs="Arial"/>
                          <w:sz w:val="20"/>
                          <w:szCs w:val="20"/>
                        </w:rPr>
                        <w:t>‟</w:t>
                      </w:r>
                      <w:r w:rsidRPr="00500925">
                        <w:rPr>
                          <w:sz w:val="20"/>
                          <w:szCs w:val="20"/>
                        </w:rPr>
                        <w:t>Ş</w:t>
                      </w:r>
                      <w:r w:rsidRPr="00500925">
                        <w:rPr>
                          <w:rFonts w:cs="Times New Roman"/>
                          <w:sz w:val="20"/>
                          <w:szCs w:val="20"/>
                        </w:rPr>
                        <w:t>imdi ne yapmay</w:t>
                      </w:r>
                      <w:r w:rsidRPr="00500925">
                        <w:rPr>
                          <w:sz w:val="20"/>
                          <w:szCs w:val="20"/>
                        </w:rPr>
                        <w:t>ı</w:t>
                      </w:r>
                      <w:r w:rsidRPr="00500925">
                        <w:rPr>
                          <w:rFonts w:cs="Times New Roman"/>
                          <w:sz w:val="20"/>
                          <w:szCs w:val="20"/>
                        </w:rPr>
                        <w:t xml:space="preserve"> d</w:t>
                      </w:r>
                      <w:r w:rsidRPr="00500925">
                        <w:rPr>
                          <w:sz w:val="20"/>
                          <w:szCs w:val="20"/>
                        </w:rPr>
                        <w:t>üşü</w:t>
                      </w:r>
                      <w:r w:rsidRPr="00500925">
                        <w:rPr>
                          <w:rFonts w:cs="Times New Roman"/>
                          <w:sz w:val="20"/>
                          <w:szCs w:val="20"/>
                        </w:rPr>
                        <w:t>n</w:t>
                      </w:r>
                      <w:r w:rsidRPr="00500925">
                        <w:rPr>
                          <w:sz w:val="20"/>
                          <w:szCs w:val="20"/>
                        </w:rPr>
                        <w:t>ü</w:t>
                      </w:r>
                      <w:r w:rsidRPr="00500925">
                        <w:rPr>
                          <w:rFonts w:cs="Times New Roman"/>
                          <w:sz w:val="20"/>
                          <w:szCs w:val="20"/>
                        </w:rPr>
                        <w:t>yorsun?</w:t>
                      </w:r>
                      <w:r w:rsidRPr="00500925">
                        <w:rPr>
                          <w:rFonts w:ascii="Arial" w:hAnsi="Arial" w:cs="Arial"/>
                          <w:sz w:val="20"/>
                          <w:szCs w:val="20"/>
                        </w:rPr>
                        <w:t>‟</w:t>
                      </w:r>
                      <w:r w:rsidRPr="00500925">
                        <w:rPr>
                          <w:rFonts w:cs="Times New Roman"/>
                          <w:sz w:val="20"/>
                          <w:szCs w:val="20"/>
                        </w:rPr>
                        <w:t xml:space="preserve"> </w:t>
                      </w:r>
                      <w:r w:rsidRPr="00500925">
                        <w:rPr>
                          <w:sz w:val="20"/>
                          <w:szCs w:val="20"/>
                        </w:rPr>
                        <w:t>ş</w:t>
                      </w:r>
                      <w:r w:rsidRPr="00500925">
                        <w:rPr>
                          <w:rFonts w:cs="Times New Roman"/>
                          <w:sz w:val="20"/>
                          <w:szCs w:val="20"/>
                        </w:rPr>
                        <w:t>eklinde soru y</w:t>
                      </w:r>
                      <w:r w:rsidRPr="00500925">
                        <w:rPr>
                          <w:sz w:val="20"/>
                          <w:szCs w:val="20"/>
                        </w:rPr>
                        <w:t>ö</w:t>
                      </w:r>
                      <w:r w:rsidRPr="00500925">
                        <w:rPr>
                          <w:rFonts w:cs="Times New Roman"/>
                          <w:sz w:val="20"/>
                          <w:szCs w:val="20"/>
                        </w:rPr>
                        <w:t xml:space="preserve">nelterek </w:t>
                      </w:r>
                      <w:r w:rsidRPr="00500925">
                        <w:rPr>
                          <w:sz w:val="20"/>
                          <w:szCs w:val="20"/>
                        </w:rPr>
                        <w:t>çö</w:t>
                      </w:r>
                      <w:r w:rsidRPr="00500925">
                        <w:rPr>
                          <w:rFonts w:cs="Times New Roman"/>
                          <w:sz w:val="20"/>
                          <w:szCs w:val="20"/>
                        </w:rPr>
                        <w:t>z</w:t>
                      </w:r>
                      <w:r w:rsidRPr="00500925">
                        <w:rPr>
                          <w:sz w:val="20"/>
                          <w:szCs w:val="20"/>
                        </w:rPr>
                        <w:t>ü</w:t>
                      </w:r>
                      <w:r w:rsidRPr="00500925">
                        <w:rPr>
                          <w:rFonts w:cs="Times New Roman"/>
                          <w:sz w:val="20"/>
                          <w:szCs w:val="20"/>
                        </w:rPr>
                        <w:t>m</w:t>
                      </w:r>
                      <w:r w:rsidRPr="00500925">
                        <w:rPr>
                          <w:sz w:val="20"/>
                          <w:szCs w:val="20"/>
                        </w:rPr>
                        <w:t>ü</w:t>
                      </w:r>
                      <w:r w:rsidRPr="00500925">
                        <w:rPr>
                          <w:rFonts w:cs="Times New Roman"/>
                          <w:sz w:val="20"/>
                          <w:szCs w:val="20"/>
                        </w:rPr>
                        <w:t xml:space="preserve"> </w:t>
                      </w:r>
                      <w:r w:rsidRPr="00500925">
                        <w:rPr>
                          <w:sz w:val="20"/>
                          <w:szCs w:val="20"/>
                        </w:rPr>
                        <w:t>ç</w:t>
                      </w:r>
                      <w:r w:rsidRPr="00500925">
                        <w:rPr>
                          <w:rFonts w:cs="Times New Roman"/>
                          <w:sz w:val="20"/>
                          <w:szCs w:val="20"/>
                        </w:rPr>
                        <w:t>ocu</w:t>
                      </w:r>
                      <w:r w:rsidRPr="00500925">
                        <w:rPr>
                          <w:sz w:val="20"/>
                          <w:szCs w:val="20"/>
                        </w:rPr>
                        <w:t>ğ</w:t>
                      </w:r>
                      <w:r w:rsidRPr="00500925">
                        <w:rPr>
                          <w:rFonts w:cs="Times New Roman"/>
                          <w:sz w:val="20"/>
                          <w:szCs w:val="20"/>
                        </w:rPr>
                        <w:t>un bulmas</w:t>
                      </w:r>
                      <w:r w:rsidRPr="00500925">
                        <w:rPr>
                          <w:sz w:val="20"/>
                          <w:szCs w:val="20"/>
                        </w:rPr>
                        <w:t>ı</w:t>
                      </w:r>
                      <w:r w:rsidRPr="00500925">
                        <w:rPr>
                          <w:rFonts w:cs="Times New Roman"/>
                          <w:sz w:val="20"/>
                          <w:szCs w:val="20"/>
                        </w:rPr>
                        <w:t>na zemin haz</w:t>
                      </w:r>
                      <w:r w:rsidRPr="00500925">
                        <w:rPr>
                          <w:sz w:val="20"/>
                          <w:szCs w:val="20"/>
                        </w:rPr>
                        <w:t>ı</w:t>
                      </w:r>
                      <w:r w:rsidRPr="00500925">
                        <w:rPr>
                          <w:rFonts w:cs="Times New Roman"/>
                          <w:sz w:val="20"/>
                          <w:szCs w:val="20"/>
                        </w:rPr>
                        <w:t>rlanmal</w:t>
                      </w:r>
                      <w:r w:rsidRPr="00500925">
                        <w:rPr>
                          <w:sz w:val="20"/>
                          <w:szCs w:val="20"/>
                        </w:rPr>
                        <w:t>ı</w:t>
                      </w:r>
                      <w:r w:rsidRPr="00500925">
                        <w:rPr>
                          <w:rFonts w:cs="Times New Roman"/>
                          <w:sz w:val="20"/>
                          <w:szCs w:val="20"/>
                        </w:rPr>
                        <w:t xml:space="preserve">. </w:t>
                      </w:r>
                    </w:p>
                    <w:p w:rsidR="003F771B" w:rsidRPr="00500925" w:rsidRDefault="00500925" w:rsidP="006E40B0">
                      <w:pPr>
                        <w:jc w:val="both"/>
                        <w:rPr>
                          <w:rFonts w:cs="Times New Roman"/>
                          <w:sz w:val="20"/>
                          <w:szCs w:val="20"/>
                        </w:rPr>
                      </w:pPr>
                      <w:r w:rsidRPr="00500925">
                        <w:rPr>
                          <w:rFonts w:cs="Times New Roman"/>
                          <w:sz w:val="20"/>
                          <w:szCs w:val="20"/>
                        </w:rPr>
                        <w:t>4.Neden böyle bir davranışı sergilediğinin temel sebepleri araştırılmalı.</w:t>
                      </w:r>
                    </w:p>
                  </w:txbxContent>
                </v:textbox>
                <w10:wrap type="square" anchorx="margin"/>
              </v:shape>
            </w:pict>
          </mc:Fallback>
        </mc:AlternateContent>
      </w:r>
      <w:r w:rsidR="00C57AC0">
        <w:rPr>
          <w:noProof/>
        </w:rPr>
        <mc:AlternateContent>
          <mc:Choice Requires="wps">
            <w:drawing>
              <wp:anchor distT="0" distB="0" distL="114300" distR="114300" simplePos="0" relativeHeight="251692032" behindDoc="0" locked="0" layoutInCell="1" allowOverlap="1">
                <wp:simplePos x="0" y="0"/>
                <wp:positionH relativeFrom="page">
                  <wp:posOffset>6496050</wp:posOffset>
                </wp:positionH>
                <wp:positionV relativeFrom="page">
                  <wp:posOffset>4991100</wp:posOffset>
                </wp:positionV>
                <wp:extent cx="952500" cy="2028825"/>
                <wp:effectExtent l="0" t="0" r="0" b="0"/>
                <wp:wrapNone/>
                <wp:docPr id="36" name="Text Box 1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028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35" w:rsidRPr="005733B8" w:rsidRDefault="00506935">
                            <w:pPr>
                              <w:rPr>
                                <w:color w:val="00206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9" o:spid="_x0000_s1049" type="#_x0000_t202" style="position:absolute;margin-left:511.5pt;margin-top:393pt;width:75pt;height:159.7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o5ZuQIAAMU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HLOUaCdtCjBzYadCtHFMZJYis09DoFx/seXM0IFui0Y6v7O1l+1UjIVUPFlt0oJYeG0QoyDO1N&#10;/+zqhKMtyGb4ICuIRHdGOqCxVp0tHxQEATp06vHUHZtNCYfJLJoFYCnBFAVRHEczF4Kmx9u90uYd&#10;kx2yiwwr6L5Dp/s7bWw2ND262GBCFrxtnQJa8ewAHKcTiA1Xrc1m4Rr6IwmSdbyOiUei+dojQZ57&#10;N8WKePMiXMzyy3y1ysOfNm5I0oZXFRM2zFFcIfmz5h1kPsniJC8tW15ZOJuSVtvNqlVoT0HchfsO&#10;BTlz85+n4YoAXF5QCiMS3EaJV8zjhUcKMvOSRRB7QZjcJvOAJCQvnlO644L9OyU0TG2dxPRbboH7&#10;XnOjaccNjI+WdxmOT040tRJci8q11lDeTuuzUtj0n0oB7T422gnWanRSqxk3o3sdUWTDWzVvZPUI&#10;ElYSFAZqhNkHi0aq7xgNMEcyrL/tqGIYte8FPIMkJMQOHrchs0UEG3Vu2ZxbqCgBKsMGo2m5MtOw&#10;2vWKbxuIND08IW/g6dTcqfopq8ODg1nhyB3mmh1G53vn9TR9l78AAAD//wMAUEsDBBQABgAIAAAA&#10;IQAPLvku3gAAAA4BAAAPAAAAZHJzL2Rvd25yZXYueG1sTE/LTsMwELwj8Q/WInGjdgtpS4hTIRDX&#10;IvqSuLnxNomI11HsNuHvuznBbWZnNDuTrQbXiAt2ofakYTpRIJAKb2sqNey2Hw9LECEasqbxhBp+&#10;McAqv73JTGp9T1942cRScAiF1GioYmxTKUNRoTNh4lsk1k6+cyYy7UppO9NzuGvkTKm5dKYm/lCZ&#10;Ft8qLH42Z6dhvz59H57UZ/nukrb3g5LknqXW93fD6wuIiEP8M8NYn6tDzp2O/kw2iIa5mj3ymKhh&#10;sZwzGC3TxXg6jkglCcg8k/9n5FcAAAD//wMAUEsBAi0AFAAGAAgAAAAhALaDOJL+AAAA4QEAABMA&#10;AAAAAAAAAAAAAAAAAAAAAFtDb250ZW50X1R5cGVzXS54bWxQSwECLQAUAAYACAAAACEAOP0h/9YA&#10;AACUAQAACwAAAAAAAAAAAAAAAAAvAQAAX3JlbHMvLnJlbHNQSwECLQAUAAYACAAAACEAEWqOWbkC&#10;AADFBQAADgAAAAAAAAAAAAAAAAAuAgAAZHJzL2Uyb0RvYy54bWxQSwECLQAUAAYACAAAACEADy75&#10;Lt4AAAAOAQAADwAAAAAAAAAAAAAAAAATBQAAZHJzL2Rvd25yZXYueG1sUEsFBgAAAAAEAAQA8wAA&#10;AB4GAAAAAA==&#10;" filled="f" stroked="f">
                <v:textbox>
                  <w:txbxContent>
                    <w:p w:rsidR="00506935" w:rsidRPr="005733B8" w:rsidRDefault="00506935">
                      <w:pPr>
                        <w:rPr>
                          <w:color w:val="002060"/>
                        </w:rPr>
                      </w:pPr>
                    </w:p>
                  </w:txbxContent>
                </v:textbox>
                <w10:wrap anchorx="page" anchory="page"/>
              </v:shape>
            </w:pict>
          </mc:Fallback>
        </mc:AlternateContent>
      </w:r>
      <w:r w:rsidR="00C57AC0">
        <w:rPr>
          <w:noProof/>
        </w:rPr>
        <mc:AlternateContent>
          <mc:Choice Requires="wps">
            <w:drawing>
              <wp:anchor distT="0" distB="0" distL="114300" distR="114300" simplePos="0" relativeHeight="251680768" behindDoc="0" locked="0" layoutInCell="1" allowOverlap="1">
                <wp:simplePos x="0" y="0"/>
                <wp:positionH relativeFrom="page">
                  <wp:posOffset>685800</wp:posOffset>
                </wp:positionH>
                <wp:positionV relativeFrom="margin">
                  <wp:posOffset>-200025</wp:posOffset>
                </wp:positionV>
                <wp:extent cx="5362575" cy="247650"/>
                <wp:effectExtent l="0" t="0" r="0" b="0"/>
                <wp:wrapNone/>
                <wp:docPr id="33" name="Text Box 1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35" w:rsidRPr="000B272E" w:rsidRDefault="00506935">
                            <w:pPr>
                              <w:pStyle w:val="Balk2"/>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2" o:spid="_x0000_s1050" type="#_x0000_t202" style="position:absolute;margin-left:54pt;margin-top:-15.75pt;width:422.25pt;height:19.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HGCtgIAALU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iwVGnPTQowd61OhWHJGfLANToXFQGRjeD2Cqj6CBTtts1XAnqm8KcbFuCd/RGynF2FJSQ4S+eek+&#10;eTrhKAOyHT+KGjyRvRYW6NjI3pQPCoIAHTr1eO6OiaaCy2gRB9EywqgCXRAu48i2zyXZ/HqQSr+n&#10;okdGyLGE7lt0crhT2kRDstnEOOOiZF1nGdDxZxdgON2Ab3hqdCYK29CfqZdukk0SOmEQb5zQKwrn&#10;plyHTlz6y6hYFOt14f8yfv0wa1ldU27czOTywz9r3onmEy3O9FKiY7WBMyEpuduuO4kOBMhd2s/W&#10;HDQXM/d5GLYIkMuLlPwg9G6D1CnjZOmEZRg56dJLHM9Pb9PYC9OwKJ+ndMc4/feU0JjjNAqiiUyX&#10;oF/k5tnvdW4k65mG9dGxPsfJ2YhkhoIbXtvWasK6SX5SChP+pRTQ7rnRlrCGoxNb9XF7tNMRLOZB&#10;2Ir6ESgsBTAMeAq7D4RWyB8YjbBHcqy+74mkGHUfOIyBWTqzIGdhOwuEV/A0xxqjSVzraTntB8l2&#10;LSBPg8bFDYxKwyyLzUxNUZwGDHaDTea0x8zyefpvrS7bdvUbAAD//wMAUEsDBBQABgAIAAAAIQBy&#10;AV7c3wAAAAkBAAAPAAAAZHJzL2Rvd25yZXYueG1sTI/BTsMwEETvSPyDtUjcWrtFKW2IU1UITkiI&#10;NBw4OvE2iRqvQ+y24e9ZTvS2ox3NvMm2k+vFGcfQedKwmCsQSLW3HTUaPsvX2RpEiIas6T2hhh8M&#10;sM1vbzKTWn+hAs/72AgOoZAaDW2MQyplqFt0Jsz9gMS/gx+diSzHRtrRXDjc9XKp1Eo60xE3tGbA&#10;5xbr4/7kNOy+qHjpvt+rj+JQdGW5UfS2Omp9fzftnkBEnOK/Gf7wGR1yZqr8iWwQPWu15i1Rw+xh&#10;kYBgxyZZ8lFpeExA5pm8XpD/AgAA//8DAFBLAQItABQABgAIAAAAIQC2gziS/gAAAOEBAAATAAAA&#10;AAAAAAAAAAAAAAAAAABbQ29udGVudF9UeXBlc10ueG1sUEsBAi0AFAAGAAgAAAAhADj9If/WAAAA&#10;lAEAAAsAAAAAAAAAAAAAAAAALwEAAF9yZWxzLy5yZWxzUEsBAi0AFAAGAAgAAAAhAOvAcYK2AgAA&#10;tQUAAA4AAAAAAAAAAAAAAAAALgIAAGRycy9lMm9Eb2MueG1sUEsBAi0AFAAGAAgAAAAhAHIBXtzf&#10;AAAACQEAAA8AAAAAAAAAAAAAAAAAEAUAAGRycy9kb3ducmV2LnhtbFBLBQYAAAAABAAEAPMAAAAc&#10;BgAAAAA=&#10;" filled="f" stroked="f">
                <v:textbox inset="0,0,0,0">
                  <w:txbxContent>
                    <w:p w:rsidR="00506935" w:rsidRPr="000B272E" w:rsidRDefault="00506935">
                      <w:pPr>
                        <w:pStyle w:val="Balk2"/>
                        <w:rPr>
                          <w:sz w:val="24"/>
                          <w:szCs w:val="24"/>
                        </w:rPr>
                      </w:pPr>
                    </w:p>
                  </w:txbxContent>
                </v:textbox>
                <w10:wrap anchorx="page" anchory="margin"/>
              </v:shape>
            </w:pict>
          </mc:Fallback>
        </mc:AlternateContent>
      </w:r>
      <w:r w:rsidR="00C57AC0">
        <w:rPr>
          <w:noProof/>
        </w:rPr>
        <mc:AlternateContent>
          <mc:Choice Requires="wps">
            <w:drawing>
              <wp:anchor distT="0" distB="0" distL="114300" distR="114300" simplePos="0" relativeHeight="251676672" behindDoc="0" locked="0" layoutInCell="1" allowOverlap="1">
                <wp:simplePos x="0" y="0"/>
                <wp:positionH relativeFrom="page">
                  <wp:posOffset>2038350</wp:posOffset>
                </wp:positionH>
                <wp:positionV relativeFrom="page">
                  <wp:posOffset>528320</wp:posOffset>
                </wp:positionV>
                <wp:extent cx="2035175" cy="206375"/>
                <wp:effectExtent l="0" t="0" r="0" b="0"/>
                <wp:wrapNone/>
                <wp:docPr id="29"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17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35" w:rsidRDefault="00163948" w:rsidP="00BD5B05">
                            <w:pPr>
                              <w:pStyle w:val="SayfaBal"/>
                              <w:jc w:val="center"/>
                              <w:rPr>
                                <w:rStyle w:val="SayfaNumaras"/>
                                <w:b/>
                              </w:rPr>
                            </w:pPr>
                            <w:r>
                              <w:rPr>
                                <w:rStyle w:val="SayfaNumaras"/>
                                <w:b/>
                              </w:rPr>
                              <w:t>Ma</w:t>
                            </w:r>
                            <w:r w:rsidR="002B0F6F">
                              <w:rPr>
                                <w:rStyle w:val="SayfaNumaras"/>
                                <w:b/>
                              </w:rPr>
                              <w:t>yıs</w:t>
                            </w:r>
                            <w:r w:rsidR="00E05A5C">
                              <w:rPr>
                                <w:rStyle w:val="SayfaNumaras"/>
                                <w:b/>
                              </w:rPr>
                              <w:t xml:space="preserve"> Ayı</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8" o:spid="_x0000_s1051" type="#_x0000_t202" style="position:absolute;margin-left:160.5pt;margin-top:41.6pt;width:160.25pt;height:16.2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mgPsAIAALQ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4SjDjpoEePdNToTowoiGJToKFXKfg99OCpRziARluyqr8X5VeFuFg1hG/prZRiaCipIEHf3HRP&#10;rk44yoBshg+igkBkp4UFGmvZmepBPRCgQ6Oejs0xyZSwGXiXC/9qgVEJZ4EXXYJtQpB0vt1Lpd9R&#10;0SFjZFhC8y062d8rPbnOLiYYFwVrW9gnacvPNgBz2oHYcNWcmSxsP38kXrKO13HohEG0dkIvz53b&#10;YhU6UQHZ5Zf5apX7P01cP0wbVlWUmzCztvzwz3p3UPmkiqO6lGhZZeBMSkpuN6tWoj0BbRf2OxTk&#10;xM09T8PWC7i8oOQHoXcXJE4RxVdOWIQLJ7nyYsfzk7sk8sIkzItzSveM03+nhIYMJ4tgMYnpt9w8&#10;+73mRtKOaZgeLesyHB+dSGokuOaVba0mrJ3sk1KY9J9LAe2eG20FazQ6qVWPm3F6HKEJb9S8EdUT&#10;SFgKUBjoFEYfGI2Q3zEaYIxkWH3bEUkxat9zeAZm5syGnI3NbBBewtUMa4wmc6Wn2bTrJds2gDw/&#10;tFt4KgWzKn7O4vDAYDRYMocxZmbP6b/1eh62y18AAAD//wMAUEsDBBQABgAIAAAAIQCfFij23gAA&#10;AAoBAAAPAAAAZHJzL2Rvd25yZXYueG1sTI8xT8MwEIV3JP6DdUgsiDpOaSghToUQLGwUFjY3PpII&#10;+xzFbhL66zkmGE/36b3vVbvFOzHhGPtAGtQqA4HUBNtTq+H97fl6CyImQ9a4QKjhGyPs6vOzypQ2&#10;zPSK0z61gkMolkZDl9JQShmbDr2JqzAg8e8zjN4kPsdW2tHMHO6dzLOskN70xA2dGfCxw+Zrf/Qa&#10;iuVpuHq5w3w+NW6ij5NSCZXWlxfLwz2IhEv6g+FXn9WhZqdDOJKNwmlY54q3JA3bdQ6CgeJGbUAc&#10;mFSbW5B1Jf9PqH8AAAD//wMAUEsBAi0AFAAGAAgAAAAhALaDOJL+AAAA4QEAABMAAAAAAAAAAAAA&#10;AAAAAAAAAFtDb250ZW50X1R5cGVzXS54bWxQSwECLQAUAAYACAAAACEAOP0h/9YAAACUAQAACwAA&#10;AAAAAAAAAAAAAAAvAQAAX3JlbHMvLnJlbHNQSwECLQAUAAYACAAAACEA2JJoD7ACAAC0BQAADgAA&#10;AAAAAAAAAAAAAAAuAgAAZHJzL2Uyb0RvYy54bWxQSwECLQAUAAYACAAAACEAnxYo9t4AAAAKAQAA&#10;DwAAAAAAAAAAAAAAAAAKBQAAZHJzL2Rvd25yZXYueG1sUEsFBgAAAAAEAAQA8wAAABUGAAAAAA==&#10;" filled="f" stroked="f">
                <v:textbox style="mso-fit-shape-to-text:t" inset="0,0,0,0">
                  <w:txbxContent>
                    <w:p w:rsidR="00506935" w:rsidRDefault="00163948" w:rsidP="00BD5B05">
                      <w:pPr>
                        <w:pStyle w:val="SayfaBal"/>
                        <w:jc w:val="center"/>
                        <w:rPr>
                          <w:rStyle w:val="SayfaNumaras"/>
                          <w:b/>
                        </w:rPr>
                      </w:pPr>
                      <w:r>
                        <w:rPr>
                          <w:rStyle w:val="SayfaNumaras"/>
                          <w:b/>
                        </w:rPr>
                        <w:t>Ma</w:t>
                      </w:r>
                      <w:r w:rsidR="002B0F6F">
                        <w:rPr>
                          <w:rStyle w:val="SayfaNumaras"/>
                          <w:b/>
                        </w:rPr>
                        <w:t>yıs</w:t>
                      </w:r>
                      <w:r w:rsidR="00E05A5C">
                        <w:rPr>
                          <w:rStyle w:val="SayfaNumaras"/>
                          <w:b/>
                        </w:rPr>
                        <w:t xml:space="preserve"> Ayı</w:t>
                      </w:r>
                    </w:p>
                  </w:txbxContent>
                </v:textbox>
                <w10:wrap anchorx="page" anchory="page"/>
              </v:shape>
            </w:pict>
          </mc:Fallback>
        </mc:AlternateContent>
      </w:r>
      <w:r w:rsidR="00C57AC0">
        <w:rPr>
          <w:noProof/>
        </w:rPr>
        <mc:AlternateContent>
          <mc:Choice Requires="wps">
            <w:drawing>
              <wp:anchor distT="0" distB="0" distL="114300" distR="114300" simplePos="0" relativeHeight="251649024" behindDoc="0" locked="0" layoutInCell="1" allowOverlap="1">
                <wp:simplePos x="0" y="0"/>
                <wp:positionH relativeFrom="page">
                  <wp:posOffset>432435</wp:posOffset>
                </wp:positionH>
                <wp:positionV relativeFrom="page">
                  <wp:posOffset>459105</wp:posOffset>
                </wp:positionV>
                <wp:extent cx="6858000" cy="365760"/>
                <wp:effectExtent l="0" t="0" r="0" b="0"/>
                <wp:wrapNone/>
                <wp:docPr id="32"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65760"/>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3D7E367" id="Rectangle 126" o:spid="_x0000_s1026" style="position:absolute;margin-left:34.05pt;margin-top:36.15pt;width:540pt;height:28.8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qtSgwIAAP4EAAAOAAAAZHJzL2Uyb0RvYy54bWysVNuO0zAQfUfiHyy/d3PZNG2iTVd7IQhp&#10;gRULH+DaTmPh2MZ2my6If2fstEsXeECIl8TjGY/PnDnji8v9INGOWye0anB2lmLEFdVMqE2DP31s&#10;Z0uMnCeKEakVb/Ajd/hy9fLFxWhqnuteS8YtgiTK1aNpcO+9qZPE0Z4PxJ1pwxU4O20H4sG0m4RZ&#10;MkL2QSZ5mpbJqC0zVlPuHOzeTk68ivm7jlP/vusc90g2GLD5+LXxuw7fZHVB6o0lphf0AIP8A4qB&#10;CAWXPqW6JZ6grRW/pRoEtdrpzp9RPSS66wTlsQaoJkt/qeahJ4bHWoAcZ55ocv8vLX23u7dIsAaf&#10;5xgpMkCPPgBrRG0kR1leBoZG42oIfDD3NtTozJ2mnx1S+qaHOH5lrR57ThjgykJ88uxAMBwcRevx&#10;rWaQn2y9jmTtOzuEhEAD2seePD71hO89orBZLufLNIXWUfCdl/NFGZuWkPp42ljnX3M9oLBosAX0&#10;MTvZ3Tkf0JD6GBLRaylYK6SMht2sb6RFOwL6aNuyhJumI+40TKoQrHQ4NrmnHQAJdwRfgBv7/a3K&#10;8iK9zqtZWy4Xs6It5rNqkS5naVZdV2VaVMVt+z0AzIq6F4xxdScUP2ovK/6ut4cpmFQT1YfGBlfz&#10;fB5rf4benRYJXAY6/1DkIDyMohRDgwPjUxCpQ2NfKQYHSO2JkNM6eQ4/sgwcHP+RlSiD0PlJQWvN&#10;HkEFVkOToJ/waMCi1/YrRiMMYIPdly2xHCP5RoGSqqwowsRGo5gvcjDsqWd96iGKQqoGe4ym5Y2f&#10;pnxrrNj0cFMWiVH6CtTXiSiMoMwJ1UGzMGSxgsODEKb41I5RP5+t1Q8AAAD//wMAUEsDBBQABgAI&#10;AAAAIQABflS74AAAAAoBAAAPAAAAZHJzL2Rvd25yZXYueG1sTI9BT4NAEIXvJv0Pm2nizS6goS1l&#10;aRqTRnuzlcQet+wIKDtL2C2gv97lZG8z817efC/djrphPXa2NiQgXATAkAqjaioF5O/7hxUw6yQp&#10;2RhCAT9oYZvN7lKZKDPQEfuTK5kPIZtIAZVzbcK5LSrU0i5Mi+S1T9Np6fzalVx1cvDhuuFREMRc&#10;y5r8h0q2+Fxh8X26agF0HoPXw1f8cuhdPpiP6C3/3e+EuJ+Puw0wh6P7N8OE79Eh80wXcyVlWSMg&#10;XoXeKWAZPQKb9PBpulz8FK3XwLOU31bI/gAAAP//AwBQSwECLQAUAAYACAAAACEAtoM4kv4AAADh&#10;AQAAEwAAAAAAAAAAAAAAAAAAAAAAW0NvbnRlbnRfVHlwZXNdLnhtbFBLAQItABQABgAIAAAAIQA4&#10;/SH/1gAAAJQBAAALAAAAAAAAAAAAAAAAAC8BAABfcmVscy8ucmVsc1BLAQItABQABgAIAAAAIQBr&#10;9qtSgwIAAP4EAAAOAAAAAAAAAAAAAAAAAC4CAABkcnMvZTJvRG9jLnhtbFBLAQItABQABgAIAAAA&#10;IQABflS74AAAAAoBAAAPAAAAAAAAAAAAAAAAAN0EAABkcnMvZG93bnJldi54bWxQSwUGAAAAAAQA&#10;BADzAAAA6gUAAAAA&#10;" fillcolor="#f60" stroked="f">
                <w10:wrap anchorx="page" anchory="page"/>
              </v:rect>
            </w:pict>
          </mc:Fallback>
        </mc:AlternateContent>
      </w:r>
      <w:r w:rsidR="00C57AC0">
        <w:rPr>
          <w:noProof/>
        </w:rPr>
        <mc:AlternateContent>
          <mc:Choice Requires="wps">
            <w:drawing>
              <wp:anchor distT="0" distB="0" distL="114300" distR="114300" simplePos="0" relativeHeight="251650048" behindDoc="0" locked="0" layoutInCell="1" allowOverlap="1">
                <wp:simplePos x="0" y="0"/>
                <wp:positionH relativeFrom="page">
                  <wp:posOffset>6057900</wp:posOffset>
                </wp:positionH>
                <wp:positionV relativeFrom="page">
                  <wp:posOffset>546735</wp:posOffset>
                </wp:positionV>
                <wp:extent cx="1143000" cy="206375"/>
                <wp:effectExtent l="0" t="0" r="0" b="0"/>
                <wp:wrapNone/>
                <wp:docPr id="31"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35" w:rsidRDefault="00506935">
                            <w:pPr>
                              <w:pStyle w:val="SayfaBal"/>
                              <w:rPr>
                                <w:rStyle w:val="SayfaNumaras"/>
                                <w:b/>
                              </w:rPr>
                            </w:pPr>
                            <w:r>
                              <w:rPr>
                                <w:rStyle w:val="SayfaNumaras"/>
                                <w:b/>
                              </w:rPr>
                              <w:t xml:space="preserve">Sayfa 3 / </w:t>
                            </w:r>
                            <w:r w:rsidR="00406513">
                              <w:rPr>
                                <w:rStyle w:val="SayfaNumaras"/>
                                <w:b/>
                              </w:rPr>
                              <w:t>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7" o:spid="_x0000_s1052" type="#_x0000_t202" style="position:absolute;margin-left:477pt;margin-top:43.05pt;width:90pt;height:16.2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LrBtAIAALQFAAAOAAAAZHJzL2Uyb0RvYy54bWysVNuOmzAQfa/Uf7D8zmIIuYCWVLshVJW2&#10;F2m3H+CACVbBprYT2Fb9945NyGa3qlS15cEa7PGZyzme6zdD26AjU5pLkeLgimDERCFLLvYp/vyQ&#10;eyuMtKGipI0ULMWPTOM369evrvsuYaGsZVMyhQBE6KTvUlwb0yW+r4uatVRfyY4JOKykaqmBX7X3&#10;S0V7QG8bPyRk4fdSlZ2SBdMadrPxEK8dflWxwnysKs0MalIMuRm3Krfu7Oqvr2myV7SreXFKg/5F&#10;Fi3lAoKeoTJqKDoo/gtUywsltazMVSFbX1YVL5irAaoJyItq7mvaMVcLNEd35zbp/wdbfDh+UoiX&#10;KZ4FGAnaAkcPbDDoVg4oCJe2QX2nE/C778DTDHAARLtidXcniy8aCbmpqdizG6VkXzNaQoKBvelf&#10;XB1xtAXZ9e9lCYHowUgHNFSqtd2DfiBAB6Iez+TYZAobMohmhMBRAWchWcyWcxeCJtPtTmnzlskW&#10;WSPFCsh36PR4p43NhiaTiw0mZM6bxgmgEc82wHHcgdhw1Z7ZLByf32MSb1fbVeRF4WLrRSTLvJt8&#10;E3mLPFjOs1m22WTBDxs3iJKalyUTNsykrSD6M+5OKh9VcVaXlg0vLZxNSav9btModKSg7dx9p4Zc&#10;uPnP03BNgFpelBSEEbkNYy9frJZelEdzL16SlUeC+DZekCiOsvx5SXdcsH8vCfUpjufhfBTTb2sD&#10;1i3xI4MXtdGk5QamR8PbFK/OTjSxEtyK0lFrKG9G+6IVNv2nVgDdE9FOsFajo1rNsBvc44AcAc2q&#10;eSfLR5CwkqAwECOMPjBqqb5h1MMYSbH+eqCKYdS8E/AM7MyZDDUZu8mgooCrKTYYjebGjLPp0Cm+&#10;rwF5emg38FRy7lT8lMXpgcFocMWcxpidPZf/zutp2K5/AgAA//8DAFBLAwQUAAYACAAAACEAI/RX&#10;wt4AAAALAQAADwAAAGRycy9kb3ducmV2LnhtbEyPMU/DMBCFd6T+B+sqsaDWcYEoDXGqqoKFjcLC&#10;5sbXJMI+R7GbhP56nIlud/ee3n2v2E3WsAF73zqSINYJMKTK6ZZqCV+fb6sMmA+KtDKOUMIvetiV&#10;i7tC5dqN9IHDMdQshpDPlYQmhC7n3FcNWuXXrkOK2tn1VoW49jXXvRpjuDV8kyQpt6ql+KFRHR4a&#10;rH6OFyshnV67h/ctbsZrZQb6vgoRUEh5v5z2L8ACTuHfDDN+RIcyMp3chbRnRsL2+Sl2CRKyVACb&#10;DeJxvpzmKUuBlwW/7VD+AQAA//8DAFBLAQItABQABgAIAAAAIQC2gziS/gAAAOEBAAATAAAAAAAA&#10;AAAAAAAAAAAAAABbQ29udGVudF9UeXBlc10ueG1sUEsBAi0AFAAGAAgAAAAhADj9If/WAAAAlAEA&#10;AAsAAAAAAAAAAAAAAAAALwEAAF9yZWxzLy5yZWxzUEsBAi0AFAAGAAgAAAAhAKLcusG0AgAAtAUA&#10;AA4AAAAAAAAAAAAAAAAALgIAAGRycy9lMm9Eb2MueG1sUEsBAi0AFAAGAAgAAAAhACP0V8LeAAAA&#10;CwEAAA8AAAAAAAAAAAAAAAAADgUAAGRycy9kb3ducmV2LnhtbFBLBQYAAAAABAAEAPMAAAAZBgAA&#10;AAA=&#10;" filled="f" stroked="f">
                <v:textbox style="mso-fit-shape-to-text:t" inset="0,0,0,0">
                  <w:txbxContent>
                    <w:p w:rsidR="00506935" w:rsidRDefault="00506935">
                      <w:pPr>
                        <w:pStyle w:val="SayfaBal"/>
                        <w:rPr>
                          <w:rStyle w:val="SayfaNumaras"/>
                          <w:b/>
                        </w:rPr>
                      </w:pPr>
                      <w:r>
                        <w:rPr>
                          <w:rStyle w:val="SayfaNumaras"/>
                          <w:b/>
                        </w:rPr>
                        <w:t xml:space="preserve">Sayfa 3 / </w:t>
                      </w:r>
                      <w:r w:rsidR="00406513">
                        <w:rPr>
                          <w:rStyle w:val="SayfaNumaras"/>
                          <w:b/>
                        </w:rPr>
                        <w:t>5</w:t>
                      </w:r>
                    </w:p>
                  </w:txbxContent>
                </v:textbox>
                <w10:wrap anchorx="page" anchory="page"/>
              </v:shape>
            </w:pict>
          </mc:Fallback>
        </mc:AlternateContent>
      </w:r>
      <w:r w:rsidR="00C57AC0">
        <w:rPr>
          <w:noProof/>
        </w:rPr>
        <mc:AlternateContent>
          <mc:Choice Requires="wps">
            <w:drawing>
              <wp:anchor distT="0" distB="0" distL="114300" distR="114300" simplePos="0" relativeHeight="251651072" behindDoc="0" locked="0" layoutInCell="1" allowOverlap="1">
                <wp:simplePos x="0" y="0"/>
                <wp:positionH relativeFrom="page">
                  <wp:posOffset>571500</wp:posOffset>
                </wp:positionH>
                <wp:positionV relativeFrom="page">
                  <wp:posOffset>559435</wp:posOffset>
                </wp:positionV>
                <wp:extent cx="2181225" cy="206375"/>
                <wp:effectExtent l="0" t="0" r="0" b="0"/>
                <wp:wrapNone/>
                <wp:docPr id="30"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35" w:rsidRDefault="00506935">
                            <w:pPr>
                              <w:pStyle w:val="SayfaBal"/>
                              <w:jc w:val="left"/>
                            </w:pPr>
                            <w:r>
                              <w:t>Okul Bülteni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8" o:spid="_x0000_s1053" type="#_x0000_t202" style="position:absolute;margin-left:45pt;margin-top:44.05pt;width:171.75pt;height:16.2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Yzw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6E8nDSQY8e6KjRrRiRH8SmQEOvUvC778FTj3AAjbZkVX8nyq8KcbFuCN/RGynF0FBSQYK+ueme&#10;XZ1wlAHZDh9EBYHIXgsLNNayM9WDeiBAh0weT80xyZSwGfixHwQLjEo4C7zocrmwIUg63+6l0u+o&#10;6JAxMiyh+RadHO6UNtmQdHYxwbgoWNtaAbT82QY4TjsQG66aM5OF7eePxEs28SYOnTCINk7o5blz&#10;U6xDJyr85SK/zNfr3P9p4vph2rCqotyEmbXlh3/Wu6PKJ1Wc1KVEyyoDZ1JScrddtxIdCGi7sN+x&#10;IGdu7vM0bBGAywtKfhB6t0HiFFG8dMIiXDjJ0osdz09uk8gLkzAvnlO6Y5z+OyU0ZDhZQE8tnd9y&#10;8+z3mhtJO6ZherSsy3B8ciKpkeCGV7a1mrB2ss9KYdJ/KgW0e260FazR6KRWPW5H+ziCyIQ3at6K&#10;6hEkLAUoDHQKow+MRsjvGA0wRjKsvu2JpBi17zk8AzNzZkPOxnY2CC/haoY1RpO51tNs2veS7RpA&#10;nh/aDTyVglkVP2VxfGAwGiyZ4xgzs+f833o9DdvVLwAAAP//AwBQSwMEFAAGAAgAAAAhAFEv8qPd&#10;AAAACQEAAA8AAABkcnMvZG93bnJldi54bWxMjzFPwzAUhHck/oP1kFhQazuFKA1xKoRgYaOwsLnx&#10;axJhP0exm4T+esxEx9Od7r6rdouzbMIx9J4UyLUAhtR401Or4PPjdVUAC1GT0dYTKvjBALv6+qrS&#10;pfEzveO0jy1LJRRKraCLcSg5D02HToe1H5CSd/Sj0zHJseVm1HMqd5ZnQuTc6Z7SQqcHfO6w+d6f&#10;nIJ8eRnu3raYzefGTvR1ljKiVOr2Znl6BBZxif9h+MNP6FAnpoM/kQnMKtiKdCUqKAoJLPn3m80D&#10;sEMKZiIHXlf88kH9CwAA//8DAFBLAQItABQABgAIAAAAIQC2gziS/gAAAOEBAAATAAAAAAAAAAAA&#10;AAAAAAAAAABbQ29udGVudF9UeXBlc10ueG1sUEsBAi0AFAAGAAgAAAAhADj9If/WAAAAlAEAAAsA&#10;AAAAAAAAAAAAAAAALwEAAF9yZWxzLy5yZWxzUEsBAi0AFAAGAAgAAAAhAIqtjPCyAgAAtAUAAA4A&#10;AAAAAAAAAAAAAAAALgIAAGRycy9lMm9Eb2MueG1sUEsBAi0AFAAGAAgAAAAhAFEv8qPdAAAACQEA&#10;AA8AAAAAAAAAAAAAAAAADAUAAGRycy9kb3ducmV2LnhtbFBLBQYAAAAABAAEAPMAAAAWBgAAAAA=&#10;" filled="f" stroked="f">
                <v:textbox style="mso-fit-shape-to-text:t" inset="0,0,0,0">
                  <w:txbxContent>
                    <w:p w:rsidR="00506935" w:rsidRDefault="00506935">
                      <w:pPr>
                        <w:pStyle w:val="SayfaBal"/>
                        <w:jc w:val="left"/>
                      </w:pPr>
                      <w:r>
                        <w:t>Okul Bülteni</w:t>
                      </w:r>
                    </w:p>
                  </w:txbxContent>
                </v:textbox>
                <w10:wrap anchorx="page" anchory="page"/>
              </v:shape>
            </w:pict>
          </mc:Fallback>
        </mc:AlternateContent>
      </w:r>
      <w:r w:rsidR="00C57AC0">
        <w:rPr>
          <w:noProof/>
        </w:rPr>
        <mc:AlternateContent>
          <mc:Choice Requires="wps">
            <w:drawing>
              <wp:anchor distT="0" distB="0" distL="114300" distR="114300" simplePos="0" relativeHeight="251661312" behindDoc="0" locked="0" layoutInCell="1" allowOverlap="1">
                <wp:simplePos x="0" y="0"/>
                <wp:positionH relativeFrom="page">
                  <wp:posOffset>546100</wp:posOffset>
                </wp:positionH>
                <wp:positionV relativeFrom="page">
                  <wp:posOffset>1244600</wp:posOffset>
                </wp:positionV>
                <wp:extent cx="91440" cy="91440"/>
                <wp:effectExtent l="0" t="0" r="0" b="0"/>
                <wp:wrapNone/>
                <wp:docPr id="28"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35" w:rsidRDefault="0050693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54" type="#_x0000_t202" style="position:absolute;margin-left:43pt;margin-top:98pt;width:7.2pt;height:7.2pt;z-index:2516613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XDSsQIAALwFAAAOAAAAZHJzL2Uyb0RvYy54bWysVNtu2zAMfR+wfxD07voy5WKjztDG8TCg&#10;uwDtPkCx5ViYLXmSEqcb9u+jpDpNWwwYtvnBoC484iEPefn22HfowJTmUuQ4vogwYqKSNRe7HH+5&#10;K4MlRtpQUdNOCpbje6bx29XrV5fjkLFEtrKrmUIAInQ2DjlujRmyMNRVy3qqL+TABBw2UvXUwFLt&#10;wlrREdD7LkyiaB6OUtWDkhXTGnYLf4hXDr9pWGU+NY1mBnU5htiM+yv339p/uLqk2U7RoeXVQxj0&#10;L6LoKRfw6AmqoIaiveIvoHpeKallYy4q2YeyaXjFHAdgE0fP2Ny2dGCOCyRHD6c06f8HW308fFaI&#10;1zlOoFKC9lCjO3Y06FoeUTwnGLW8rpmtrc3VOOgMXG4HcDJHuGP3LW893Mjqq0ZCrlsqduxKKTm2&#10;jNYQq/MMz1w9jrYg2/GDrOFNujfSAR0b1VtASA0CdKjZ/alONq4KNtOYEDio4MSbEFlIs8l1UNq8&#10;Y7JH1sixAhE4aHq40cZfna7Yl4Qsedc5IXTiyQZg+h14GFztmQ3B1fVHGqWb5WZJApLMNwGJiiK4&#10;KtckmJfxYla8KdbrIv5p341J5nNon5k0FpM/q+GD2r06TirTsuO1hbMhabXbrjuFDhQ0XrrPlgqC&#10;P7sWPg3DHQOXZ5TihETXSRqU8+UiICWZBekiWgZRnF6n84ikpCifUrrhgv07JTRCIWfJzCvpt9wi&#10;973kRrOeG5giHe9zvDxdopnV30bUrrSG8s7bZ6mw4T+mAjI2Fdqp1QrUS9Uct0ffJIupC7ayvgf9&#10;KgkKAy3CCASjleo7RiOMkxzrb3uqGEbdewE9YGfPZKjJ2E4GFRW45thg5M218TNqPyi+awHZd5mQ&#10;V9AnDXcqtg3lowAKdgEjwpF5GGd2Bp2v3a3Hobv6BQAA//8DAFBLAwQUAAYACAAAACEA0rd7sdwA&#10;AAAKAQAADwAAAGRycy9kb3ducmV2LnhtbEyPwU7DMBBE70j8g7VI3KiTgiIT4lSAFG4g0fYD3HhJ&#10;Iux1FLttytezOcFtdnc0+6bazN6JE05xCKQhX2UgkNpgB+o07HfNnQIRkyFrXCDUcMEIm/r6qjKl&#10;DWf6xNM2dYJDKJZGQ5/SWEoZ2x69iaswIvHtK0zeJB6nTtrJnDncO7nOskJ6MxB/6M2Irz2239uj&#10;1/DeFPnPSMFdcPemcvWhXpp7pfXtzfz8BCLhnP7MsOAzOtTMdAhHslE4DargKon3j4tYDFn2AOKg&#10;YZ2zkHUl/1eofwEAAP//AwBQSwECLQAUAAYACAAAACEAtoM4kv4AAADhAQAAEwAAAAAAAAAAAAAA&#10;AAAAAAAAW0NvbnRlbnRfVHlwZXNdLnhtbFBLAQItABQABgAIAAAAIQA4/SH/1gAAAJQBAAALAAAA&#10;AAAAAAAAAAAAAC8BAABfcmVscy8ucmVsc1BLAQItABQABgAIAAAAIQAndXDSsQIAALwFAAAOAAAA&#10;AAAAAAAAAAAAAC4CAABkcnMvZTJvRG9jLnhtbFBLAQItABQABgAIAAAAIQDSt3ux3AAAAAoBAAAP&#10;AAAAAAAAAAAAAAAAAAsFAABkcnMvZG93bnJldi54bWxQSwUGAAAAAAQABADzAAAAFAYAAAAA&#10;" filled="f" stroked="f">
                <v:textbox inset="0,0,0,0">
                  <w:txbxContent>
                    <w:p w:rsidR="00506935" w:rsidRDefault="00506935"/>
                  </w:txbxContent>
                </v:textbox>
                <w10:wrap anchorx="page" anchory="page"/>
              </v:shape>
            </w:pict>
          </mc:Fallback>
        </mc:AlternateContent>
      </w:r>
      <w:r w:rsidR="00C57AC0">
        <w:rPr>
          <w:noProof/>
        </w:rPr>
        <mc:AlternateContent>
          <mc:Choice Requires="wps">
            <w:drawing>
              <wp:anchor distT="0" distB="0" distL="114300" distR="114300" simplePos="0" relativeHeight="251662336" behindDoc="0" locked="0" layoutInCell="1" allowOverlap="1">
                <wp:simplePos x="0" y="0"/>
                <wp:positionH relativeFrom="page">
                  <wp:posOffset>548640</wp:posOffset>
                </wp:positionH>
                <wp:positionV relativeFrom="page">
                  <wp:posOffset>5727700</wp:posOffset>
                </wp:positionV>
                <wp:extent cx="91440" cy="91440"/>
                <wp:effectExtent l="0" t="0" r="0" b="0"/>
                <wp:wrapNone/>
                <wp:docPr id="27"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35" w:rsidRDefault="0050693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55" type="#_x0000_t202" style="position:absolute;margin-left:43.2pt;margin-top:451pt;width:7.2pt;height:7.2pt;z-index:2516623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uuCsgIAALwFAAAOAAAAZHJzL2Uyb0RvYy54bWysVNtunDAQfa/Uf7D8TriU3QUUtkqWpaqU&#10;XqSkH+AFs1gFm9rehbTqv3dsh80mUaWqLQ9ofJnjOTNn5vLt1HfoSKViguc4vAgworwSNeP7HH+5&#10;K70EI6UJr0knOM3xPVX47fr1q8txyGgkWtHVVCIA4Sobhxy3Wg+Z76uqpT1RF2KgHA4bIXuiYSn3&#10;fi3JCOh950dBsPRHIetBiooqBbuFO8Rri980tNKfmkZRjbocQ2za/qX978zfX1+SbC/J0LLqIQzy&#10;F1H0hHF49ARVEE3QQbIXUD2rpFCi0ReV6H3RNKyilgOwCYNnbG5bMlDLBZKjhlOa1P+DrT4eP0vE&#10;6hxHK4w46aFGd3TS6FpMKFxC9VpW19TU1uRqHFQGLrcDOOkJ7ph9w1sNN6L6qhAXm5bwPb2SUowt&#10;JTXEaj39M1eHowzIbvwganiTHLSwQFMjewMIqUGADjW7P9XJxFXBZhrGMRxUcOJMiMwn2ew6SKXf&#10;UdEjY+RYgggsNDneKO2uzlfMS1yUrOusEDr+ZAMw3Q48DK7mzIRg6/ojDdJtsk1iL46WWy8OisK7&#10;KjextyzD1aJ4U2w2RfjTvBvGmcuheWbWWBj/WQ0f1O7UcVKZEh2rDZwJScn9btNJdCSg8dJ+plQQ&#10;/Nk1/2kY9hi4PKMURnFwHaVeuUxWXlzGCy9dBYkXhOl1ugziNC7Kp5RuGKf/TgmNUMhFtHBK+i23&#10;wH4vuZGsZxqmSMf6HCenSyQz+tvy2pZWE9Y5+ywVJvzHVEDG5kJbtRqBOqnqaTe5JknmLtiJ+h70&#10;KwUoDLQIIxCMVsjvGI0wTnKsvh2IpBh17zn0gJk9syFnYzcbhFfgmmONkTM32s2owyDZvgVk12Vc&#10;XEGfNMyq2DSUiwIomAWMCEvmYZyZGXS+trceh+76FwAAAP//AwBQSwMEFAAGAAgAAAAhAED13ezc&#10;AAAACgEAAA8AAABkcnMvZG93bnJldi54bWxMj8FOwzAQRO9I/IO1SNyonYIiE+JUgBRuINH2A9x4&#10;m0SN11Hstilfz/YEx515mp0pV7MfxAmn2AcykC0UCKQmuJ5aA9tN/aBBxGTJ2SEQGrhghFV1e1Pa&#10;woUzfeNpnVrBIRQLa6BLaSykjE2H3sZFGJHY24fJ28Tn1Eo32TOH+0Eulcqltz3xh86O+N5hc1gf&#10;vYHPOs9+RgrDBTcfOtNf+q1+1Mbc382vLyASzukPhmt9rg4Vd9qFI7koBgM6f2LSwLNa8qYroBRv&#10;2bGSsSWrUv6fUP0CAAD//wMAUEsBAi0AFAAGAAgAAAAhALaDOJL+AAAA4QEAABMAAAAAAAAAAAAA&#10;AAAAAAAAAFtDb250ZW50X1R5cGVzXS54bWxQSwECLQAUAAYACAAAACEAOP0h/9YAAACUAQAACwAA&#10;AAAAAAAAAAAAAAAvAQAAX3JlbHMvLnJlbHNQSwECLQAUAAYACAAAACEA18brgrICAAC8BQAADgAA&#10;AAAAAAAAAAAAAAAuAgAAZHJzL2Uyb0RvYy54bWxQSwECLQAUAAYACAAAACEAQPXd7NwAAAAKAQAA&#10;DwAAAAAAAAAAAAAAAAAMBQAAZHJzL2Rvd25yZXYueG1sUEsFBgAAAAAEAAQA8wAAABUGAAAAAA==&#10;" filled="f" stroked="f">
                <v:textbox inset="0,0,0,0">
                  <w:txbxContent>
                    <w:p w:rsidR="00506935" w:rsidRDefault="00506935"/>
                  </w:txbxContent>
                </v:textbox>
                <w10:wrap anchorx="page" anchory="page"/>
              </v:shape>
            </w:pict>
          </mc:Fallback>
        </mc:AlternateContent>
      </w:r>
      <w:r w:rsidR="00C57AC0">
        <w:rPr>
          <w:noProof/>
        </w:rPr>
        <mc:AlternateContent>
          <mc:Choice Requires="wps">
            <w:drawing>
              <wp:anchor distT="0" distB="0" distL="114300" distR="114300" simplePos="0" relativeHeight="251663360" behindDoc="0" locked="0" layoutInCell="1" allowOverlap="1">
                <wp:simplePos x="0" y="0"/>
                <wp:positionH relativeFrom="page">
                  <wp:posOffset>2540000</wp:posOffset>
                </wp:positionH>
                <wp:positionV relativeFrom="page">
                  <wp:posOffset>1051560</wp:posOffset>
                </wp:positionV>
                <wp:extent cx="91440" cy="91440"/>
                <wp:effectExtent l="0" t="0" r="0" b="0"/>
                <wp:wrapNone/>
                <wp:docPr id="26" name="Text Box 1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35" w:rsidRDefault="0050693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56" type="#_x0000_t202" style="position:absolute;margin-left:200pt;margin-top:82.8pt;width:7.2pt;height:7.2pt;z-index:2516633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xlHsQIAALwFAAAOAAAAZHJzL2Uyb0RvYy54bWysVNtunDAQfa/Uf7D8TriUvYDCRsmyVJXS&#10;i5T0A7xgFqtgU9u7kEb9947tZbNJVKlqywMaX+Z4zsyZubwauxYdqFRM8AyHFwFGlJeiYnyX4a/3&#10;hbfESGnCK9IKTjP8QBW+Wr19czn0KY1EI9qKSgQgXKVDn+FG6z71fVU2tCPqQvSUw2EtZEc0LOXO&#10;ryQZAL1r/SgI5v4gZNVLUVKlYDd3h3hl8eualvpzXSuqUZthiE3bv7T/rfn7q0uS7iTpG1YewyB/&#10;EUVHGIdHT1A50QTtJXsF1bFSCiVqfVGKzhd1zUpqOQCbMHjB5q4hPbVcIDmqP6VJ/T/Y8tPhi0Ss&#10;ynA0x4iTDmp0T0eNbsSIwkWEUcOqipramlwNvUrB5a4HJz3CHbNveKv+VpTfFOJi3RC+o9dSiqGh&#10;pIJYrad/5upwlAHZDh9FBW+SvRYWaKxlZwAhNQjQoWYPpzqZuErYTMI4hoMSTpwJkfkknVx7qfR7&#10;KjpkjAxLEIGFJodbpd3V6Yp5iYuCta0VQsufbQCm24GHwdWcmRBsXR+TINksN8vYi6P5xouDPPeu&#10;i3XszYtwMcvf5et1Hv4074Zx6nJonpk0FsZ/VsOj2p06TipTomWVgTMhKbnbrluJDgQ0XtjPlAqC&#10;P7vmPw/DHgOXF5TCKA5uosQr5suFFxfxzEsWwdILwuQmmQdxEufFc0q3jNN/p4QGKOQsmjkl/ZZb&#10;YL/X3EjaMQ1TpGVdhpenSyQ1+tvwypZWE9Y6+ywVJvynVEDGpkJbtRqBOqnqcTu6JkmmLtiK6gH0&#10;KwUoDLQIIxCMRsgfGA0wTjKsvu+JpBi1Hzj0gJk9kyEnYzsZhJfgmmGNkTPX2s2ofS/ZrgFk12Vc&#10;XEOf1Myq2DSUiwIomAWMCEvmOM7MDDpf21tPQ3f1CwAA//8DAFBLAwQUAAYACAAAACEAeqFOnd0A&#10;AAALAQAADwAAAGRycy9kb3ducmV2LnhtbEyPwU7DMBBE70j8g7VI3KgdCJEV4lSAFG4g0fIBbrxN&#10;osbrKHbblK9nOcFx541mZ6r14kdxwjkOgQxkKwUCqQ1uoM7A17a50yBisuTsGAgNXDDCur6+qmzp&#10;wpk+8bRJneAQiqU10Kc0lVLGtkdv4ypMSMz2YfY28Tl30s32zOF+lPdKFdLbgfhDbyd87bE9bI7e&#10;wHtTZN8ThfGC2zed6Q/90jxoY25vlucnEAmX9GeG3/pcHWrutAtHclGMBnKleEtiUDwWINiRZ3kO&#10;YseKZiTrSv7fUP8AAAD//wMAUEsBAi0AFAAGAAgAAAAhALaDOJL+AAAA4QEAABMAAAAAAAAAAAAA&#10;AAAAAAAAAFtDb250ZW50X1R5cGVzXS54bWxQSwECLQAUAAYACAAAACEAOP0h/9YAAACUAQAACwAA&#10;AAAAAAAAAAAAAAAvAQAAX3JlbHMvLnJlbHNQSwECLQAUAAYACAAAACEA6zsZR7ECAAC8BQAADgAA&#10;AAAAAAAAAAAAAAAuAgAAZHJzL2Uyb0RvYy54bWxQSwECLQAUAAYACAAAACEAeqFOnd0AAAALAQAA&#10;DwAAAAAAAAAAAAAAAAALBQAAZHJzL2Rvd25yZXYueG1sUEsFBgAAAAAEAAQA8wAAABUGAAAAAA==&#10;" filled="f" stroked="f">
                <v:textbox inset="0,0,0,0">
                  <w:txbxContent>
                    <w:p w:rsidR="00506935" w:rsidRDefault="00506935"/>
                  </w:txbxContent>
                </v:textbox>
                <w10:wrap anchorx="page" anchory="page"/>
              </v:shape>
            </w:pict>
          </mc:Fallback>
        </mc:AlternateContent>
      </w:r>
      <w:r w:rsidR="00C57AC0">
        <w:rPr>
          <w:noProof/>
        </w:rPr>
        <mc:AlternateContent>
          <mc:Choice Requires="wps">
            <w:drawing>
              <wp:anchor distT="0" distB="0" distL="114300" distR="114300" simplePos="0" relativeHeight="251664384" behindDoc="0" locked="0" layoutInCell="1" allowOverlap="1">
                <wp:simplePos x="0" y="0"/>
                <wp:positionH relativeFrom="page">
                  <wp:posOffset>2517140</wp:posOffset>
                </wp:positionH>
                <wp:positionV relativeFrom="page">
                  <wp:posOffset>4051300</wp:posOffset>
                </wp:positionV>
                <wp:extent cx="91440" cy="91440"/>
                <wp:effectExtent l="0" t="0" r="0" b="0"/>
                <wp:wrapNone/>
                <wp:docPr id="25" name="Text Box 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35" w:rsidRDefault="0050693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57" type="#_x0000_t202" style="position:absolute;margin-left:198.2pt;margin-top:319pt;width:7.2pt;height:7.2pt;z-index:2516643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4TXsgIAALwFAAAOAAAAZHJzL2Uyb0RvYy54bWysVNuOmzAQfa/Uf7D8zgJZcgGFrLIhVJW2&#10;F2m3H+CACVaNTW0nsK367x2bJZvsqlLVlgc0vsyZOTPHs7zpG46OVGkmRYrDqwAjKgpZMrFP8ZeH&#10;3FtgpA0RJeFS0BQ/Uo1vVm/fLLs2oRNZS15ShQBE6KRrU1wb0ya+r4uaNkRfyZYKOKykaoiBpdr7&#10;pSIdoDfcnwTBzO+kKlslC6o17GbDIV45/KqihflUVZoaxFMMuRn3V+6/s39/tSTJXpG2ZsVTGuQv&#10;smgIExD0BJURQ9BBsVdQDSuU1LIyV4VsfFlVrKCOA7AJgxds7mvSUscFiqPbU5n0/4MtPh4/K8TK&#10;FE+mGAnSQI8eaG/QrexROJ9hVLOypLa3tlZdqxNwuW/ByfRwx+5b3rq9k8VXjYTc1ETs6Vop2dWU&#10;lJCr8/TPXAccbUF23QdZQkxyMNIB9ZVqLCCUBgE69Ozx1CebVwGbcRhFcFDAyWBCZj5JRtdWafOO&#10;ygZZI8UKROCgyfFOm+HqeMVGEjJnnDshcHGxAZjDDgQGV3tmU3B9/REH8XaxXUReNJltvSjIMm+d&#10;byJvlofzaXadbTZZ+NPGDaNkqKENM2osjP6sh09qH9RxUpmWnJUWzqak1X634QodCWg8d59tFSR/&#10;ds2/TMMdA5cXlMJJFNxOYi+fLeZelEdTL54HCy8I49t4FkRxlOWXlO6YoP9OCXXQyCkI0NH5LbfA&#10;fa+5kaRhBqYIZ02KF6dLJLH624rStdYQxgf7rBQ2/edSQMXGRju1WoEOUjX9rneP5NpNDCvlnSwf&#10;Qb9KgsJAizACwail+o5RB+MkxfrbgSiKEX8v4A3Y2TMaajR2o0FEAa4pNhgN5sYMM+rQKravAXl4&#10;ZUKu4Z1UzKn4OQugYBcwIhyZp3FmZ9D52t16HrqrXwAAAP//AwBQSwMEFAAGAAgAAAAhADpYmTbe&#10;AAAACwEAAA8AAABkcnMvZG93bnJldi54bWxMj8FOwzAMhu9IvENkJG4s7VqqUJpOgFRuILHxAFlj&#10;2orGqZps63h6zIkdbX/6/f3VZnGjOOIcBk8a0lUCAqn1dqBOw+euuVMgQjRkzegJNZwxwKa+vqpM&#10;af2JPvC4jZ3gEAql0dDHOJVShrZHZ8LKT0h8+/KzM5HHuZN2NicOd6NcJ0khnRmIP/Rmwpce2+/t&#10;wWl4a4r0ZyI/nnH3qlL1rp6bTGl9e7M8PYKIuMR/GP70WR1qdtr7A9kgRg3ZQ5EzqqHIFJdiIk8T&#10;LrPnzf06B1lX8rJD/QsAAP//AwBQSwECLQAUAAYACAAAACEAtoM4kv4AAADhAQAAEwAAAAAAAAAA&#10;AAAAAAAAAAAAW0NvbnRlbnRfVHlwZXNdLnhtbFBLAQItABQABgAIAAAAIQA4/SH/1gAAAJQBAAAL&#10;AAAAAAAAAAAAAAAAAC8BAABfcmVscy8ucmVsc1BLAQItABQABgAIAAAAIQAUi4TXsgIAALwFAAAO&#10;AAAAAAAAAAAAAAAAAC4CAABkcnMvZTJvRG9jLnhtbFBLAQItABQABgAIAAAAIQA6WJk23gAAAAsB&#10;AAAPAAAAAAAAAAAAAAAAAAwFAABkcnMvZG93bnJldi54bWxQSwUGAAAAAAQABADzAAAAFwYAAAAA&#10;" filled="f" stroked="f">
                <v:textbox inset="0,0,0,0">
                  <w:txbxContent>
                    <w:p w:rsidR="00506935" w:rsidRDefault="00506935"/>
                  </w:txbxContent>
                </v:textbox>
                <w10:wrap anchorx="page" anchory="page"/>
              </v:shape>
            </w:pict>
          </mc:Fallback>
        </mc:AlternateContent>
      </w:r>
      <w:r w:rsidR="00C57AC0">
        <w:rPr>
          <w:noProof/>
        </w:rPr>
        <mc:AlternateContent>
          <mc:Choice Requires="wps">
            <w:drawing>
              <wp:anchor distT="0" distB="0" distL="114300" distR="114300" simplePos="0" relativeHeight="251665408" behindDoc="0" locked="0" layoutInCell="1" allowOverlap="1">
                <wp:simplePos x="0" y="0"/>
                <wp:positionH relativeFrom="page">
                  <wp:posOffset>2527300</wp:posOffset>
                </wp:positionH>
                <wp:positionV relativeFrom="page">
                  <wp:posOffset>6934200</wp:posOffset>
                </wp:positionV>
                <wp:extent cx="91440" cy="91440"/>
                <wp:effectExtent l="0" t="0" r="0" b="0"/>
                <wp:wrapNone/>
                <wp:docPr id="24" name="Text Box 1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35" w:rsidRDefault="0050693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58" type="#_x0000_t202" style="position:absolute;margin-left:199pt;margin-top:546pt;width:7.2pt;height:7.2pt;z-index:2516654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weRsgIAALwFAAAOAAAAZHJzL2Uyb0RvYy54bWysVNtunDAQfa/Uf7D8TrjEuwEUNkqWpaqU&#10;XqSkH+AFs1gFm9rehbTqv3dswmaTqFLVlgc0tmeO58wcz+XV2LXowJTmUmQ4PAswYqKUFRe7DH+5&#10;L7wYI22oqGgrBcvwA9P4avX2zeXQpyySjWwrphCACJ0OfYYbY/rU93XZsI7qM9kzAYe1VB01sFQ7&#10;v1J0APSu9aMgWPqDVFWvZMm0ht18OsQrh1/XrDSf6lozg9oMQ27G/ZX7b+3fX13SdKdo3/DyMQ36&#10;F1l0lAu49AiVU0PRXvFXUB0vldSyNmel7HxZ17xkjgOwCYMXbO4a2jPHBYqj+2OZ9P+DLT8ePivE&#10;qwxHBCNBO+jRPRsNupEjCmMoWcOritne2loNvU4h5K6HIDOCj923vHV/K8uvGgm5bqjYsWul5NAw&#10;WkGuLtI/CZ1wtAXZDh9kBXfSvZEOaKxVZwGhNAjQIYGHY59sXiVsJiEhcFDCyWRCZj5N59BeafOO&#10;yQ5ZI8MKROCg6eFWm8l1drE3CVnwtnVCaMWzDcCcduBiCLVnNgXX1x9JkGziTUw8Ei03Hgny3Lsu&#10;1sRbFuHFIj/P1+s8/GnvDUk61dBeM2ssJH/Ww0e1T+o4qkzLllcWzqak1W67bhU6UNB44T7bKkj+&#10;xM1/noY7Bi4vKIURCW6ixCuW8YVHCrLwkosg9oIwuUmWAUlIXjyndMsF+3dKaIBGLqLFpKTfcgvc&#10;95obTTtuYIq0vMtwfHSiqdXfRlSutYbydrJPSmHTfyoFVGxutFOrFegkVTNuR/dIzo+vYCurB9Cv&#10;kqAw0CKMQDAaqb5jNMA4ybD+tqeKYdS+F/AGwMXMhpqN7WxQUUJohg1Gk7k204za94rvGkCeXpmQ&#10;1/BOau5UbB/UlAVQsAsYEY7M4zizM+h07byehu7qFwAAAP//AwBQSwMEFAAGAAgAAAAhAFZVWN7g&#10;AAAADQEAAA8AAABkcnMvZG93bnJldi54bWxMj8FOwzAQRO9I/IO1SNyokzSK3BCnAqRwA4m2H+DG&#10;SxIRr6PYbVO+nuUEt92d0eybaru4UZxxDoMnDekqAYHUejtQp+Gwbx4UiBANWTN6Qg1XDLCtb28q&#10;U1p/oQ8872InOIRCaTT0MU6llKHt0Zmw8hMSa59+dibyOnfSzubC4W6UWZIU0pmB+ENvJnzpsf3a&#10;nZyGt6ZIvyfy4xX3rypV7+q5WSut7++Wp0cQEZf4Z4ZffEaHmpmO/kQ2iFHDeqO4S2Qh2WQ8sSVP&#10;sxzEkU9pUuQg60r+b1H/AAAA//8DAFBLAQItABQABgAIAAAAIQC2gziS/gAAAOEBAAATAAAAAAAA&#10;AAAAAAAAAAAAAABbQ29udGVudF9UeXBlc10ueG1sUEsBAi0AFAAGAAgAAAAhADj9If/WAAAAlAEA&#10;AAsAAAAAAAAAAAAAAAAALwEAAF9yZWxzLy5yZWxzUEsBAi0AFAAGAAgAAAAhAJKbB5GyAgAAvAUA&#10;AA4AAAAAAAAAAAAAAAAALgIAAGRycy9lMm9Eb2MueG1sUEsBAi0AFAAGAAgAAAAhAFZVWN7gAAAA&#10;DQEAAA8AAAAAAAAAAAAAAAAADAUAAGRycy9kb3ducmV2LnhtbFBLBQYAAAAABAAEAPMAAAAZBgAA&#10;AAA=&#10;" filled="f" stroked="f">
                <v:textbox inset="0,0,0,0">
                  <w:txbxContent>
                    <w:p w:rsidR="00506935" w:rsidRDefault="00506935"/>
                  </w:txbxContent>
                </v:textbox>
                <w10:wrap anchorx="page" anchory="page"/>
              </v:shape>
            </w:pict>
          </mc:Fallback>
        </mc:AlternateContent>
      </w:r>
      <w:r w:rsidR="00C57AC0">
        <w:rPr>
          <w:noProof/>
        </w:rPr>
        <mc:AlternateContent>
          <mc:Choice Requires="wps">
            <w:drawing>
              <wp:anchor distT="0" distB="0" distL="114300" distR="114300" simplePos="0" relativeHeight="251666432" behindDoc="0" locked="0" layoutInCell="1" allowOverlap="1">
                <wp:simplePos x="0" y="0"/>
                <wp:positionH relativeFrom="page">
                  <wp:posOffset>546100</wp:posOffset>
                </wp:positionH>
                <wp:positionV relativeFrom="page">
                  <wp:posOffset>1244600</wp:posOffset>
                </wp:positionV>
                <wp:extent cx="91440" cy="91440"/>
                <wp:effectExtent l="0" t="0" r="0" b="0"/>
                <wp:wrapNone/>
                <wp:docPr id="23" name="Text Box 1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35" w:rsidRDefault="0050693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59" type="#_x0000_t202" style="position:absolute;margin-left:43pt;margin-top:98pt;width:7.2pt;height:7.2pt;z-index:2516664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UbtswIAALwFAAAOAAAAZHJzL2Uyb0RvYy54bWysVNtunDAQfa/Uf7D8TriE3QAKGyXLUlVK&#10;L1LSD/CCWayCTW3vQlr13zu2w2aTqFLVlgc0vszxnJkzc3k19R06UKmY4DkOzwKMKK9Ezfgux1/u&#10;Sy/BSGnCa9IJTnP8QBW+Wr19czkOGY1EK7qaSgQgXGXjkONW6yHzfVW1tCfqTAyUw2EjZE80LOXO&#10;ryUZAb3v/CgIlv4oZD1IUVGlYLdwh3hl8ZuGVvpT0yiqUZdjiE3bv7T/rfn7q0uS7SQZWlY9hkH+&#10;IoqeMA6PHqEKognaS/YKqmeVFEo0+qwSvS+ahlXUcgA2YfCCzV1LBmq5QHLUcEyT+n+w1cfDZ4lY&#10;nePoHCNOeqjRPZ00uhETCpMYo5bVNTW1NbkaB5WBy90ATnqCO2bf8FbDrai+KsTFuiV8R6+lFGNL&#10;SQ2xWk//xNXhKAOyHT+IGt4key0s0NTI3gBCahCgQ80ejnUycVWwmYZxDAcVnDgTIvNJNrsOUul3&#10;VPTIGDmWIAILTQ63Srur8xXzEhcl6zorhI4/2wBMtwMPg6s5MyHYuv5Ig3STbJLYi6PlxouDovCu&#10;y3XsLcvwYlGcF+t1Ef4074Zx5nJonpk1FsZ/VsNHtTt1HFWmRMdqA2dCUnK3XXcSHQhovLSfKRUE&#10;f3LNfx6GPQYuLyiFURzcRKlXLpMLLy7jhZdeBIkXhOlNugziNC7K55RuGaf/TgmNUMhFtHBK+i23&#10;wH6vuZGsZxqmSMf6HCfHSyQz+tvw2pZWE9Y5+yQVJvynVEDG5kJbtRqBOqnqaTvZJjmP5i7YivoB&#10;9CsFKAy0CCMQjFbI7xiNME5yrL7tiaQYde859ICZPbMhZ2M7G4RX4JpjjZEz19rNqP0g2a4FZNdl&#10;XFxDnzTMqtg0lIsCKJgFjAhL5nGcmRl0ura3nobu6hcAAAD//wMAUEsDBBQABgAIAAAAIQDSt3ux&#10;3AAAAAoBAAAPAAAAZHJzL2Rvd25yZXYueG1sTI/BTsMwEETvSPyDtUjcqJOCIhPiVIAUbiDR9gPc&#10;eEki7HUUu23K17M5wW12dzT7ptrM3okTTnEIpCFfZSCQ2mAH6jTsd82dAhGTIWtcINRwwQib+vqq&#10;MqUNZ/rE0zZ1gkMolkZDn9JYShnbHr2JqzAi8e0rTN4kHqdO2smcOdw7uc6yQnozEH/ozYivPbbf&#10;26PX8N4U+c9IwV1w96Zy9aFemnul9e3N/PwEIuGc/syw4DM61Mx0CEeyUTgNquAqifePi1gMWfYA&#10;4qBhnbOQdSX/V6h/AQAA//8DAFBLAQItABQABgAIAAAAIQC2gziS/gAAAOEBAAATAAAAAAAAAAAA&#10;AAAAAAAAAABbQ29udGVudF9UeXBlc10ueG1sUEsBAi0AFAAGAAgAAAAhADj9If/WAAAAlAEAAAsA&#10;AAAAAAAAAAAAAAAALwEAAF9yZWxzLy5yZWxzUEsBAi0AFAAGAAgAAAAhAEI1Ru2zAgAAvAUAAA4A&#10;AAAAAAAAAAAAAAAALgIAAGRycy9lMm9Eb2MueG1sUEsBAi0AFAAGAAgAAAAhANK3e7HcAAAACgEA&#10;AA8AAAAAAAAAAAAAAAAADQUAAGRycy9kb3ducmV2LnhtbFBLBQYAAAAABAAEAPMAAAAWBgAAAAA=&#10;" filled="f" stroked="f">
                <v:textbox inset="0,0,0,0">
                  <w:txbxContent>
                    <w:p w:rsidR="00506935" w:rsidRDefault="00506935"/>
                  </w:txbxContent>
                </v:textbox>
                <w10:wrap anchorx="page" anchory="page"/>
              </v:shape>
            </w:pict>
          </mc:Fallback>
        </mc:AlternateContent>
      </w:r>
      <w:r w:rsidR="00C57AC0">
        <w:rPr>
          <w:noProof/>
        </w:rPr>
        <mc:AlternateContent>
          <mc:Choice Requires="wps">
            <w:drawing>
              <wp:anchor distT="0" distB="0" distL="114300" distR="114300" simplePos="0" relativeHeight="251667456" behindDoc="0" locked="0" layoutInCell="1" allowOverlap="1">
                <wp:simplePos x="0" y="0"/>
                <wp:positionH relativeFrom="page">
                  <wp:posOffset>535940</wp:posOffset>
                </wp:positionH>
                <wp:positionV relativeFrom="page">
                  <wp:posOffset>5547360</wp:posOffset>
                </wp:positionV>
                <wp:extent cx="91440" cy="91440"/>
                <wp:effectExtent l="0" t="0" r="0" b="0"/>
                <wp:wrapNone/>
                <wp:docPr id="22" name="Text Box 1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35" w:rsidRDefault="0050693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60" type="#_x0000_t202" style="position:absolute;margin-left:42.2pt;margin-top:436.8pt;width:7.2pt;height:7.2pt;z-index:2516674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c+VsgIAALwFAAAOAAAAZHJzL2Uyb0RvYy54bWysVNtunDAQfa/Uf7D8TriE3QAKGyXLUlVK&#10;L1LSD/CCWayCTW3vQlr13zu2w2aTqFLVlgc0vszxnJkzc3k19R06UKmY4DkOzwKMKK9Ezfgux1/u&#10;Sy/BSGnCa9IJTnP8QBW+Wr19czkOGY1EK7qaSgQgXGXjkONW6yHzfVW1tCfqTAyUw2EjZE80LOXO&#10;ryUZAb3v/CgIlv4oZD1IUVGlYLdwh3hl8ZuGVvpT0yiqUZdjiE3bv7T/rfn7q0uS7SQZWlY9hkH+&#10;IoqeMA6PHqEKognaS/YKqmeVFEo0+qwSvS+ahlXUcgA2YfCCzV1LBmq5QHLUcEyT+n+w1cfDZ4lY&#10;neMowoiTHmp0TyeNbsSEwgSq17K6pqa2JlfjoDJwuRvASU9wx+wb3mq4FdVXhbhYt4Tv6LWUYmwp&#10;qSFW6+mfuDocZUC24wdRw5tkr4UFmhrZG0BIDQJ0qNnDsU4mrgo20zCO4aCCE2dCZD7JZtdBKv2O&#10;ih4ZI8cSRGChyeFWaXd1vmJe4qJkXWeF0PFnG4DpduBhcDVnJgRb1x9pkG6STRJ7cbTceHFQFN51&#10;uY69ZRleLIrzYr0uwp/m3TDOXA7NM7PGwvjPaviodqeOo8qU6Fht4ExISu62606iAwGNl/YzpYLg&#10;T675z8Owx8DlBaUwioObKPXKZXLhxWW88NKLIPGCML1Jl0GcxkX5nNIt4/TfKaERCrmIFk5Jv+UW&#10;2O81N5L1TMMU6Vif4+R4iWRGfxte29Jqwjpnn6TChP+UCsjYXGirViNQJ1U9bSfbJOfncxdsRf0A&#10;+pUCFAZahBEIRivkd4xGGCc5Vt/2RFKMuvccesDMntmQs7GdDcIrcM2xxsiZa+1m1H6QbNcCsusy&#10;Lq6hTxpmVWwaykUBFMwCRoQl8zjOzAw6XdtbT0N39QsAAP//AwBQSwMEFAAGAAgAAAAhALD4DF7d&#10;AAAACQEAAA8AAABkcnMvZG93bnJldi54bWxMj8FOwzAQRO9I/IO1SNyoE1oFE+JUgJTeQKLlA9x4&#10;SSLsdRS7bdqvZznBabU7o9k31Xr2ThxxikMgDfkiA4HUBjtQp+Fz19wpEDEZssYFQg1njLCur68q&#10;U9pwog88blMnOIRiaTT0KY2llLHt0Zu4CCMSa19h8ibxOnXSTubE4d7J+ywrpDcD8YfejPjaY/u9&#10;PXgNb02RX0YK7oy7jcrVu3pplkrr25v5+QlEwjn9meEXn9GhZqZ9OJCNwmlQqxU7eT4sCxBseFRc&#10;Zc8HpTKQdSX/N6h/AAAA//8DAFBLAQItABQABgAIAAAAIQC2gziS/gAAAOEBAAATAAAAAAAAAAAA&#10;AAAAAAAAAABbQ29udGVudF9UeXBlc10ueG1sUEsBAi0AFAAGAAgAAAAhADj9If/WAAAAlAEAAAsA&#10;AAAAAAAAAAAAAAAALwEAAF9yZWxzLy5yZWxzUEsBAi0AFAAGAAgAAAAhAFJVz5WyAgAAvAUAAA4A&#10;AAAAAAAAAAAAAAAALgIAAGRycy9lMm9Eb2MueG1sUEsBAi0AFAAGAAgAAAAhALD4DF7dAAAACQEA&#10;AA8AAAAAAAAAAAAAAAAADAUAAGRycy9kb3ducmV2LnhtbFBLBQYAAAAABAAEAPMAAAAWBgAAAAA=&#10;" filled="f" stroked="f">
                <v:textbox inset="0,0,0,0">
                  <w:txbxContent>
                    <w:p w:rsidR="00506935" w:rsidRDefault="00506935"/>
                  </w:txbxContent>
                </v:textbox>
                <w10:wrap anchorx="page" anchory="page"/>
              </v:shape>
            </w:pict>
          </mc:Fallback>
        </mc:AlternateContent>
      </w:r>
      <w:r>
        <w:br w:type="page"/>
      </w:r>
    </w:p>
    <w:p w:rsidR="00F93001" w:rsidRDefault="0006400B">
      <w:r>
        <w:rPr>
          <w:noProof/>
        </w:rPr>
        <w:lastRenderedPageBreak/>
        <mc:AlternateContent>
          <mc:Choice Requires="wps">
            <w:drawing>
              <wp:anchor distT="45720" distB="45720" distL="114300" distR="114300" simplePos="0" relativeHeight="251732992" behindDoc="0" locked="0" layoutInCell="1" allowOverlap="1">
                <wp:simplePos x="0" y="0"/>
                <wp:positionH relativeFrom="margin">
                  <wp:posOffset>-809625</wp:posOffset>
                </wp:positionH>
                <wp:positionV relativeFrom="paragraph">
                  <wp:posOffset>0</wp:posOffset>
                </wp:positionV>
                <wp:extent cx="2724150" cy="9391650"/>
                <wp:effectExtent l="0" t="0" r="19050" b="19050"/>
                <wp:wrapSquare wrapText="bothSides"/>
                <wp:docPr id="23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9391650"/>
                        </a:xfrm>
                        <a:prstGeom prst="rect">
                          <a:avLst/>
                        </a:prstGeom>
                        <a:solidFill>
                          <a:srgbClr val="FFFFFF"/>
                        </a:solidFill>
                        <a:ln w="9525">
                          <a:solidFill>
                            <a:srgbClr val="000000"/>
                          </a:solidFill>
                          <a:miter lim="800000"/>
                          <a:headEnd/>
                          <a:tailEnd/>
                        </a:ln>
                      </wps:spPr>
                      <wps:txbx>
                        <w:txbxContent>
                          <w:p w:rsidR="00CF1DCC" w:rsidRPr="00CF1DCC" w:rsidRDefault="00CF1DCC" w:rsidP="006E40B0">
                            <w:pPr>
                              <w:jc w:val="both"/>
                              <w:rPr>
                                <w:rFonts w:cs="Arial"/>
                                <w:sz w:val="22"/>
                                <w:szCs w:val="22"/>
                                <w:shd w:val="clear" w:color="auto" w:fill="FFFFFF"/>
                              </w:rPr>
                            </w:pPr>
                          </w:p>
                          <w:p w:rsidR="00500925" w:rsidRPr="00AF681F" w:rsidRDefault="00500925" w:rsidP="006E40B0">
                            <w:pPr>
                              <w:jc w:val="both"/>
                              <w:rPr>
                                <w:b/>
                                <w:bCs/>
                                <w:color w:val="0F6FC6" w:themeColor="accent1"/>
                                <w:sz w:val="22"/>
                                <w:szCs w:val="22"/>
                              </w:rPr>
                            </w:pPr>
                            <w:r w:rsidRPr="00AF681F">
                              <w:rPr>
                                <w:b/>
                                <w:bCs/>
                                <w:color w:val="0F6FC6" w:themeColor="accent1"/>
                                <w:sz w:val="22"/>
                                <w:szCs w:val="22"/>
                              </w:rPr>
                              <w:t>ÇOCUKLARDA NEZAKET EĞİTİMİ  NASIL OLMALIDIR?</w:t>
                            </w:r>
                          </w:p>
                          <w:p w:rsidR="00500925" w:rsidRPr="00500925" w:rsidRDefault="00500925" w:rsidP="006E40B0">
                            <w:pPr>
                              <w:jc w:val="both"/>
                              <w:rPr>
                                <w:sz w:val="20"/>
                                <w:szCs w:val="20"/>
                              </w:rPr>
                            </w:pPr>
                          </w:p>
                          <w:p w:rsidR="00500925" w:rsidRPr="00500925" w:rsidRDefault="00500925" w:rsidP="006E40B0">
                            <w:pPr>
                              <w:jc w:val="both"/>
                              <w:rPr>
                                <w:sz w:val="20"/>
                                <w:szCs w:val="20"/>
                              </w:rPr>
                            </w:pPr>
                            <w:r w:rsidRPr="00500925">
                              <w:rPr>
                                <w:sz w:val="20"/>
                                <w:szCs w:val="20"/>
                              </w:rPr>
                              <w:t xml:space="preserve">          4-7 yaşları arasında çocuktan nezaket kurallarına uyum istenmemelidir. Bunu çocuk daha sonraki gelişimlerinde öğrenecektir. Nezaket sosyal bir gelişme sonunda yerine oturacaktır. Nezaket, kibarlık, centilmenlik sosyal gelişmenin üst basamaklarında yer almaktadır. Sosyal bir cila olarak da nezaketi tanımlayanlar vardır.</w:t>
                            </w:r>
                          </w:p>
                          <w:p w:rsidR="00500925" w:rsidRPr="00500925" w:rsidRDefault="00500925" w:rsidP="006E40B0">
                            <w:pPr>
                              <w:jc w:val="both"/>
                              <w:rPr>
                                <w:sz w:val="20"/>
                                <w:szCs w:val="20"/>
                              </w:rPr>
                            </w:pPr>
                            <w:r w:rsidRPr="00500925">
                              <w:rPr>
                                <w:sz w:val="20"/>
                                <w:szCs w:val="20"/>
                              </w:rPr>
                              <w:t xml:space="preserve">         Belli bir sosyalleşmeden sonra kendisini gösterir. Oysa kimi aileler çocuğunun hemencecik görgü kurallarını bilivermesini arzu ederler. İşte burada devreye sabır girecektir. Çocukta suçluluk duygusu niyete göre değil, harekete göredir. Reçel kavanozunu aşırmadıysa, aşıracaktı diye cezalandırırsak buna o akıl erdiremeyecektir. O odada oynamasına müsaade edilmişse, günün birinde o odada bir hastanın yatması, örneğin annesinin hasta olması ve çocuğun oynamasına müsaade edilen odaya yatırılması, onun oyunlarına engel olamaz diye düşünür. O yine orada oyununa devam eder. Çünkü o oda ona oynaması için verilmiştir.</w:t>
                            </w:r>
                          </w:p>
                          <w:p w:rsidR="00F93001" w:rsidRDefault="00500925" w:rsidP="006E40B0">
                            <w:pPr>
                              <w:jc w:val="both"/>
                              <w:rPr>
                                <w:sz w:val="20"/>
                                <w:szCs w:val="20"/>
                              </w:rPr>
                            </w:pPr>
                            <w:r w:rsidRPr="00500925">
                              <w:rPr>
                                <w:sz w:val="20"/>
                                <w:szCs w:val="20"/>
                              </w:rPr>
                              <w:t xml:space="preserve">        Geleceğe uzanan çizgide çocuklarımızın edepli, nazik hanımefendiler ve beyefendiler olması için aile içi ilişkilerde eşler arası uyum, nezaket ve çocuğa yaklaşım tarzı büyük önem arz etmektedir. Ancak, aile içi ilişkilerde incelik ve samimiyet topluma yayılır. Özellikle 2-6 yaş döneminde ailelerin çocuklarına kazandırması gereken birtakım nezaket kuralları vardır. Çocuğa zorlamadan kazandırılan nezaket kuralları toplum tarafından onay görür. Onay gören çocuğun aidiyet duygusu artar, özgüven duygusu gelişir, sosyalleşme sürecinde çocuğun girişken olmasına yardımcı olur.</w:t>
                            </w:r>
                          </w:p>
                          <w:p w:rsidR="00500925" w:rsidRDefault="00500925" w:rsidP="006E40B0">
                            <w:pPr>
                              <w:jc w:val="both"/>
                              <w:rPr>
                                <w:sz w:val="20"/>
                                <w:szCs w:val="20"/>
                              </w:rPr>
                            </w:pPr>
                          </w:p>
                          <w:p w:rsidR="00500925" w:rsidRDefault="00500925" w:rsidP="006E40B0">
                            <w:pPr>
                              <w:jc w:val="both"/>
                              <w:rPr>
                                <w:sz w:val="20"/>
                                <w:szCs w:val="20"/>
                              </w:rPr>
                            </w:pPr>
                          </w:p>
                          <w:p w:rsidR="00500925" w:rsidRPr="00613851" w:rsidRDefault="00500925" w:rsidP="006E40B0">
                            <w:pPr>
                              <w:jc w:val="both"/>
                              <w:rPr>
                                <w:b/>
                                <w:bCs/>
                                <w:color w:val="0F6FC6" w:themeColor="accent1"/>
                                <w:sz w:val="20"/>
                                <w:szCs w:val="20"/>
                              </w:rPr>
                            </w:pPr>
                            <w:r w:rsidRPr="00613851">
                              <w:rPr>
                                <w:b/>
                                <w:bCs/>
                                <w:color w:val="0F6FC6" w:themeColor="accent1"/>
                                <w:sz w:val="20"/>
                                <w:szCs w:val="20"/>
                              </w:rPr>
                              <w:t>Çocuğa Hangi Nezaket Kuralları Nasıl Öğretilmeli?</w:t>
                            </w:r>
                          </w:p>
                          <w:p w:rsidR="00500925" w:rsidRPr="00500925" w:rsidRDefault="00500925" w:rsidP="006E40B0">
                            <w:pPr>
                              <w:jc w:val="both"/>
                              <w:rPr>
                                <w:sz w:val="20"/>
                                <w:szCs w:val="20"/>
                              </w:rPr>
                            </w:pPr>
                          </w:p>
                          <w:p w:rsidR="00500925" w:rsidRPr="00500925" w:rsidRDefault="00500925" w:rsidP="006E40B0">
                            <w:pPr>
                              <w:jc w:val="both"/>
                              <w:rPr>
                                <w:sz w:val="20"/>
                                <w:szCs w:val="20"/>
                              </w:rPr>
                            </w:pPr>
                            <w:r w:rsidRPr="00500925">
                              <w:rPr>
                                <w:sz w:val="20"/>
                                <w:szCs w:val="20"/>
                              </w:rPr>
                              <w:t xml:space="preserve">        Edebin ilk öğretmenleri anne baba olduğu için ebeveynler öncelikle birbirine karşı saygılı ve nazik olmalılar. Bu nedenle çocuğunuz eşinize karşı saygılı olduğunuzu görsün ve bunu hissetsin. Hayatın akışı içerisinde zaman zaman eşler arasında tartışma çıkabilir. Burada eşler birbirini çocuğa şikâyet ederek, çocuğu hakem tayin etmemelidir.</w:t>
                            </w:r>
                          </w:p>
                          <w:p w:rsidR="00500925" w:rsidRPr="00500925" w:rsidRDefault="00500925" w:rsidP="00500925">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63.75pt;margin-top:0;width:214.5pt;height:739.5pt;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EU3LQIAAFMEAAAOAAAAZHJzL2Uyb0RvYy54bWysVM1u2zAMvg/YOwi6L47dpG2MOEWXLsOw&#10;dhvQ7QFkWY6FSaImKbGzpx8lp2n2dxnmgyCK5EfyI+nlzaAV2QvnJZiK5pMpJcJwaKTZVvTL582r&#10;a0p8YKZhCoyo6EF4erN6+WLZ21IU0IFqhCMIYnzZ24p2IdgyyzzvhGZ+AlYYVLbgNAsoum3WONYj&#10;ulZZMZ1eZj24xjrgwnt8vRuVdJXw21bw8LFtvQhEVRRzC+l06azjma2WrNw6ZjvJj2mwf8hCM2kw&#10;6AnqjgVGdk7+BqUld+ChDRMOOoO2lVykGrCafPpLNY8dsyLVguR4e6LJ/z9Y/mH/yRHZVLS4mFFi&#10;mMYmPYggDXm/Czu/I0XkqLe+RNNHi8ZheA0D9jrV6+098K+eGFh3zGzFrXPQd4I1mGMePbMz1xHH&#10;R5C6f4AGQ7FdgAQ0tE5HApESgujYq8OpP2IIhONjcVXM8jmqOOoWF4v8EoUYg5VP7tb58FaAJvFS&#10;UYcDkODZ/t6H0fTJJEbzoGSzkUolwW3rtXJkz3BYNuk7ov9kpgzpMfy8mI8M/BVimr4/QWgZcOqV&#10;1BW9PhmxMvL2xjSYJisDk2q8Y3XKHImM3I0shqEeUt+wbegQWa6hOSC1DsYpx63ESwfuOyU9TnhF&#10;/bcdc4IS9c5gexb5bBZXIgmz+VWBgjvX1OcaZjhCVTRQMl7XIa1RzNXALbaxlYng50yOOePkphYd&#10;tyyuxrmcrJ7/BasfAAAA//8DAFBLAwQUAAYACAAAACEAAMy5DeAAAAAKAQAADwAAAGRycy9kb3du&#10;cmV2LnhtbEyPwU7DMBBE70j8g7VIXFBrpy1NG+JUCAkENyhVubqxm0TY62C7afh7lhMcRzOaeVNu&#10;RmfZYELsPErIpgKYwdrrDhsJu/fHyQpYTAq1sh6NhG8TYVNdXpSq0P6Mb2bYpoZRCcZCSWhT6gvO&#10;Y90ap+LU9wbJO/rgVCIZGq6DOlO5s3wmxJI71SEttKo3D62pP7cnJ2G1eB4+4sv8dV8vj3adbvLh&#10;6StIeX013t8BS2ZMf2H4xSd0qIjp4E+oI7MSJtksv6WsBLpE/lxkJA8UXORrAbwq+f8L1Q8AAAD/&#10;/wMAUEsBAi0AFAAGAAgAAAAhALaDOJL+AAAA4QEAABMAAAAAAAAAAAAAAAAAAAAAAFtDb250ZW50&#10;X1R5cGVzXS54bWxQSwECLQAUAAYACAAAACEAOP0h/9YAAACUAQAACwAAAAAAAAAAAAAAAAAvAQAA&#10;X3JlbHMvLnJlbHNQSwECLQAUAAYACAAAACEA9oxFNy0CAABTBAAADgAAAAAAAAAAAAAAAAAuAgAA&#10;ZHJzL2Uyb0RvYy54bWxQSwECLQAUAAYACAAAACEAAMy5DeAAAAAKAQAADwAAAAAAAAAAAAAAAACH&#10;BAAAZHJzL2Rvd25yZXYueG1sUEsFBgAAAAAEAAQA8wAAAJQFAAAAAA==&#10;">
                <v:textbox>
                  <w:txbxContent>
                    <w:p w:rsidR="00CF1DCC" w:rsidRPr="00CF1DCC" w:rsidRDefault="00CF1DCC" w:rsidP="006E40B0">
                      <w:pPr>
                        <w:jc w:val="both"/>
                        <w:rPr>
                          <w:rFonts w:cs="Arial"/>
                          <w:sz w:val="22"/>
                          <w:szCs w:val="22"/>
                          <w:shd w:val="clear" w:color="auto" w:fill="FFFFFF"/>
                        </w:rPr>
                      </w:pPr>
                    </w:p>
                    <w:p w:rsidR="00500925" w:rsidRPr="00AF681F" w:rsidRDefault="00500925" w:rsidP="006E40B0">
                      <w:pPr>
                        <w:jc w:val="both"/>
                        <w:rPr>
                          <w:b/>
                          <w:bCs/>
                          <w:color w:val="0F6FC6" w:themeColor="accent1"/>
                          <w:sz w:val="22"/>
                          <w:szCs w:val="22"/>
                        </w:rPr>
                      </w:pPr>
                      <w:r w:rsidRPr="00AF681F">
                        <w:rPr>
                          <w:b/>
                          <w:bCs/>
                          <w:color w:val="0F6FC6" w:themeColor="accent1"/>
                          <w:sz w:val="22"/>
                          <w:szCs w:val="22"/>
                        </w:rPr>
                        <w:t>ÇOCUKLARDA NEZAKET EĞİTİMİ  NASIL OLMALIDIR?</w:t>
                      </w:r>
                    </w:p>
                    <w:p w:rsidR="00500925" w:rsidRPr="00500925" w:rsidRDefault="00500925" w:rsidP="006E40B0">
                      <w:pPr>
                        <w:jc w:val="both"/>
                        <w:rPr>
                          <w:sz w:val="20"/>
                          <w:szCs w:val="20"/>
                        </w:rPr>
                      </w:pPr>
                    </w:p>
                    <w:p w:rsidR="00500925" w:rsidRPr="00500925" w:rsidRDefault="00500925" w:rsidP="006E40B0">
                      <w:pPr>
                        <w:jc w:val="both"/>
                        <w:rPr>
                          <w:sz w:val="20"/>
                          <w:szCs w:val="20"/>
                        </w:rPr>
                      </w:pPr>
                      <w:r w:rsidRPr="00500925">
                        <w:rPr>
                          <w:sz w:val="20"/>
                          <w:szCs w:val="20"/>
                        </w:rPr>
                        <w:t xml:space="preserve">          4-7 yaşları arasında çocuktan nezaket kurallarına uyum istenmemelidir. Bunu çocuk daha sonraki gelişimlerinde öğrenecektir. Nezaket sosyal bir gelişme sonunda yerine oturacaktır. Nezaket, kibarlık, centilmenlik sosyal gelişmenin üst basamaklarında yer almaktadır. Sosyal bir cila olarak da nezaketi tanımlayanlar vardır.</w:t>
                      </w:r>
                    </w:p>
                    <w:p w:rsidR="00500925" w:rsidRPr="00500925" w:rsidRDefault="00500925" w:rsidP="006E40B0">
                      <w:pPr>
                        <w:jc w:val="both"/>
                        <w:rPr>
                          <w:sz w:val="20"/>
                          <w:szCs w:val="20"/>
                        </w:rPr>
                      </w:pPr>
                      <w:r w:rsidRPr="00500925">
                        <w:rPr>
                          <w:sz w:val="20"/>
                          <w:szCs w:val="20"/>
                        </w:rPr>
                        <w:t xml:space="preserve">         Belli bir sosyalleşmeden sonra kendisini gösterir. Oysa kimi aileler çocuğunun hemencecik görgü kurallarını bilivermesini arzu ederler. İşte burada devreye sabır girecektir. Çocukta suçluluk duygusu niyete göre değil, harekete göredir. Reçel kavanozunu aşırmadıysa, aşıracaktı diye cezalandırırsak buna o akıl erdiremeyecektir. O odada oynamasına müsaade edilmişse, günün birinde o odada bir hastanın yatması, örneğin annesinin hasta olması ve çocuğun oynamasına müsaade edilen odaya yatırılması, onun oyunlarına engel olamaz diye düşünür. O yine orada oyununa devam eder. Çünkü o oda ona oynaması için verilmiştir.</w:t>
                      </w:r>
                    </w:p>
                    <w:p w:rsidR="00F93001" w:rsidRDefault="00500925" w:rsidP="006E40B0">
                      <w:pPr>
                        <w:jc w:val="both"/>
                        <w:rPr>
                          <w:sz w:val="20"/>
                          <w:szCs w:val="20"/>
                        </w:rPr>
                      </w:pPr>
                      <w:r w:rsidRPr="00500925">
                        <w:rPr>
                          <w:sz w:val="20"/>
                          <w:szCs w:val="20"/>
                        </w:rPr>
                        <w:t xml:space="preserve">        Geleceğe uzanan çizgide çocuklarımızın edepli, nazik hanımefendiler ve beyefendiler olması için aile içi ilişkilerde eşler arası uyum, nezaket ve çocuğa yaklaşım tarzı büyük önem arz etmektedir. Ancak, aile içi ilişkilerde incelik ve samimiyet topluma yayılır. Özellikle 2-6 yaş döneminde ailelerin çocuklarına kazandırması gereken birtakım nezaket kuralları vardır. Çocuğa zorlamadan kazandırılan nezaket kuralları toplum tarafından onay görür. Onay gören çocuğun aidiyet duygusu artar, özgüven duygusu gelişir, sosyalleşme sürecinde çocuğun girişken olmasına yardımcı olur.</w:t>
                      </w:r>
                    </w:p>
                    <w:p w:rsidR="00500925" w:rsidRDefault="00500925" w:rsidP="006E40B0">
                      <w:pPr>
                        <w:jc w:val="both"/>
                        <w:rPr>
                          <w:sz w:val="20"/>
                          <w:szCs w:val="20"/>
                        </w:rPr>
                      </w:pPr>
                    </w:p>
                    <w:p w:rsidR="00500925" w:rsidRDefault="00500925" w:rsidP="006E40B0">
                      <w:pPr>
                        <w:jc w:val="both"/>
                        <w:rPr>
                          <w:sz w:val="20"/>
                          <w:szCs w:val="20"/>
                        </w:rPr>
                      </w:pPr>
                    </w:p>
                    <w:p w:rsidR="00500925" w:rsidRPr="00613851" w:rsidRDefault="00500925" w:rsidP="006E40B0">
                      <w:pPr>
                        <w:jc w:val="both"/>
                        <w:rPr>
                          <w:b/>
                          <w:bCs/>
                          <w:color w:val="0F6FC6" w:themeColor="accent1"/>
                          <w:sz w:val="20"/>
                          <w:szCs w:val="20"/>
                        </w:rPr>
                      </w:pPr>
                      <w:r w:rsidRPr="00613851">
                        <w:rPr>
                          <w:b/>
                          <w:bCs/>
                          <w:color w:val="0F6FC6" w:themeColor="accent1"/>
                          <w:sz w:val="20"/>
                          <w:szCs w:val="20"/>
                        </w:rPr>
                        <w:t>Çocuğa Hangi Nezaket Kuralları Nasıl Öğretilmeli?</w:t>
                      </w:r>
                    </w:p>
                    <w:p w:rsidR="00500925" w:rsidRPr="00500925" w:rsidRDefault="00500925" w:rsidP="006E40B0">
                      <w:pPr>
                        <w:jc w:val="both"/>
                        <w:rPr>
                          <w:sz w:val="20"/>
                          <w:szCs w:val="20"/>
                        </w:rPr>
                      </w:pPr>
                    </w:p>
                    <w:p w:rsidR="00500925" w:rsidRPr="00500925" w:rsidRDefault="00500925" w:rsidP="006E40B0">
                      <w:pPr>
                        <w:jc w:val="both"/>
                        <w:rPr>
                          <w:sz w:val="20"/>
                          <w:szCs w:val="20"/>
                        </w:rPr>
                      </w:pPr>
                      <w:r w:rsidRPr="00500925">
                        <w:rPr>
                          <w:sz w:val="20"/>
                          <w:szCs w:val="20"/>
                        </w:rPr>
                        <w:t xml:space="preserve">        Edebin ilk öğretmenleri anne baba olduğu için ebeveynler öncelikle birbirine karşı saygılı ve nazik olmalılar. Bu nedenle çocuğunuz eşinize karşı saygılı olduğunuzu görsün ve bunu hissetsin. Hayatın akışı içerisinde zaman zaman eşler arasında tartışma çıkabilir. Burada eşler birbirini çocuğa şikâyet ederek, çocuğu hakem tayin etmemelidir.</w:t>
                      </w:r>
                    </w:p>
                    <w:p w:rsidR="00500925" w:rsidRPr="00500925" w:rsidRDefault="00500925" w:rsidP="00500925">
                      <w:pPr>
                        <w:rPr>
                          <w:sz w:val="20"/>
                          <w:szCs w:val="20"/>
                        </w:rPr>
                      </w:pPr>
                    </w:p>
                  </w:txbxContent>
                </v:textbox>
                <w10:wrap type="square" anchorx="margin"/>
              </v:shape>
            </w:pict>
          </mc:Fallback>
        </mc:AlternateContent>
      </w:r>
      <w:r w:rsidR="00AB1801">
        <w:rPr>
          <w:noProof/>
        </w:rPr>
        <mc:AlternateContent>
          <mc:Choice Requires="wps">
            <w:drawing>
              <wp:anchor distT="45720" distB="45720" distL="114300" distR="114300" simplePos="0" relativeHeight="251737088" behindDoc="0" locked="0" layoutInCell="1" allowOverlap="1">
                <wp:simplePos x="0" y="0"/>
                <wp:positionH relativeFrom="margin">
                  <wp:posOffset>2581275</wp:posOffset>
                </wp:positionH>
                <wp:positionV relativeFrom="paragraph">
                  <wp:posOffset>0</wp:posOffset>
                </wp:positionV>
                <wp:extent cx="3411855" cy="9353550"/>
                <wp:effectExtent l="0" t="0" r="17145" b="19050"/>
                <wp:wrapSquare wrapText="bothSides"/>
                <wp:docPr id="23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1855" cy="9353550"/>
                        </a:xfrm>
                        <a:prstGeom prst="rect">
                          <a:avLst/>
                        </a:prstGeom>
                        <a:solidFill>
                          <a:srgbClr val="FFFFFF"/>
                        </a:solidFill>
                        <a:ln w="9525">
                          <a:solidFill>
                            <a:srgbClr val="000000"/>
                          </a:solidFill>
                          <a:miter lim="800000"/>
                          <a:headEnd/>
                          <a:tailEnd/>
                        </a:ln>
                      </wps:spPr>
                      <wps:txbx>
                        <w:txbxContent>
                          <w:p w:rsidR="00677802" w:rsidRPr="00AF681F" w:rsidRDefault="00677802" w:rsidP="00677802">
                            <w:pPr>
                              <w:ind w:firstLine="720"/>
                              <w:jc w:val="both"/>
                              <w:rPr>
                                <w:iCs/>
                                <w:sz w:val="20"/>
                                <w:szCs w:val="20"/>
                              </w:rPr>
                            </w:pPr>
                          </w:p>
                          <w:p w:rsidR="00AF681F" w:rsidRPr="00AF681F" w:rsidRDefault="00AF681F" w:rsidP="006E40B0">
                            <w:pPr>
                              <w:rPr>
                                <w:iCs/>
                                <w:sz w:val="20"/>
                                <w:szCs w:val="20"/>
                              </w:rPr>
                            </w:pPr>
                            <w:r w:rsidRPr="00AF681F">
                              <w:rPr>
                                <w:iCs/>
                                <w:sz w:val="20"/>
                                <w:szCs w:val="20"/>
                              </w:rPr>
                              <w:t>Ebeveyni tarafından kibar davranılan çocukların görgü kurallarını öğrenmeleri daha kolay olur. Örnek olarak çocuğunuzdan bir şey istediğinizde emretmeyin, ricada bulunun, “teşekkür ederim”, “lütfen” gibi ifadeleri çocuğunuza hitap ederken de dilinizden düşürmeyin.</w:t>
                            </w:r>
                          </w:p>
                          <w:p w:rsidR="00AF681F" w:rsidRDefault="00AF681F" w:rsidP="006E40B0">
                            <w:pPr>
                              <w:rPr>
                                <w:iCs/>
                                <w:sz w:val="20"/>
                                <w:szCs w:val="20"/>
                              </w:rPr>
                            </w:pPr>
                            <w:r w:rsidRPr="00AF681F">
                              <w:rPr>
                                <w:iCs/>
                                <w:sz w:val="20"/>
                                <w:szCs w:val="20"/>
                              </w:rPr>
                              <w:t xml:space="preserve">        Çocuğunuza beklentilerinizi ifade ederken neleri yapmamalarını değil, neleri yapmalarını istediğinizi söyleyin ve iyi davranışlarını övün. Örnek olarak; “ellerinle yemek yeme” yerine, “Lütfen çatalı kullanır mısın? Çatalını ne kadar kibar tutuyorsun. Yemeğini kendi önünden yemen ne kadar güzel.” gibi ifadeler çocuğunuzu nazik davranışlar için yüreklendirir. Görgü ve nezaket kurallarının kazanılması için çocukların desteklenmeye ve pratik yapmaya ihtiyacı vardır. Görgü kuralları baş başa sakin bir ortamda öğretilmelidir. İlla ki bir şeyler söylenecekse çocuğu nazikçe bir kenara alarak utandırmadan ifade edilmelidir.</w:t>
                            </w:r>
                          </w:p>
                          <w:p w:rsidR="00AF681F" w:rsidRDefault="00AF681F" w:rsidP="006E40B0">
                            <w:pPr>
                              <w:rPr>
                                <w:iCs/>
                                <w:sz w:val="20"/>
                                <w:szCs w:val="20"/>
                              </w:rPr>
                            </w:pPr>
                          </w:p>
                          <w:p w:rsidR="00AF681F" w:rsidRPr="00AF681F" w:rsidRDefault="00AF681F" w:rsidP="006E40B0">
                            <w:pPr>
                              <w:rPr>
                                <w:iCs/>
                                <w:sz w:val="20"/>
                                <w:szCs w:val="20"/>
                              </w:rPr>
                            </w:pPr>
                          </w:p>
                          <w:p w:rsidR="00AF681F" w:rsidRPr="00AF681F" w:rsidRDefault="00AF681F" w:rsidP="006E40B0">
                            <w:pPr>
                              <w:rPr>
                                <w:b/>
                                <w:bCs/>
                                <w:iCs/>
                                <w:color w:val="009DD9" w:themeColor="accent2"/>
                                <w:sz w:val="20"/>
                                <w:szCs w:val="20"/>
                              </w:rPr>
                            </w:pPr>
                            <w:r w:rsidRPr="00AF681F">
                              <w:rPr>
                                <w:b/>
                                <w:bCs/>
                                <w:iCs/>
                                <w:color w:val="009DD9" w:themeColor="accent2"/>
                                <w:sz w:val="20"/>
                                <w:szCs w:val="20"/>
                              </w:rPr>
                              <w:t>İŞTE ÇOCUKLARA ÖĞRETİLMESİ GEREKEN 20 GÖRGÜ KURALI;</w:t>
                            </w:r>
                          </w:p>
                          <w:p w:rsidR="00AF681F" w:rsidRPr="00AF681F" w:rsidRDefault="00AF681F" w:rsidP="006E40B0">
                            <w:pPr>
                              <w:rPr>
                                <w:iCs/>
                                <w:sz w:val="20"/>
                                <w:szCs w:val="20"/>
                              </w:rPr>
                            </w:pPr>
                            <w:r w:rsidRPr="00AF681F">
                              <w:rPr>
                                <w:iCs/>
                                <w:sz w:val="20"/>
                                <w:szCs w:val="20"/>
                              </w:rPr>
                              <w:t>1) İki kişi konuşurken araya girilmemeli</w:t>
                            </w:r>
                          </w:p>
                          <w:p w:rsidR="00AF681F" w:rsidRPr="00AF681F" w:rsidRDefault="00AF681F" w:rsidP="006E40B0">
                            <w:pPr>
                              <w:rPr>
                                <w:iCs/>
                                <w:sz w:val="20"/>
                                <w:szCs w:val="20"/>
                              </w:rPr>
                            </w:pPr>
                            <w:r w:rsidRPr="00AF681F">
                              <w:rPr>
                                <w:iCs/>
                                <w:sz w:val="20"/>
                                <w:szCs w:val="20"/>
                              </w:rPr>
                              <w:t>2) “Günaydın”, “İyi günler”, “teşekkür ederim”, “lütfen” gibi sözcükler iletişimde kullanılmalı</w:t>
                            </w:r>
                          </w:p>
                          <w:p w:rsidR="00AF681F" w:rsidRPr="00AF681F" w:rsidRDefault="00AF681F" w:rsidP="006E40B0">
                            <w:pPr>
                              <w:rPr>
                                <w:iCs/>
                                <w:sz w:val="20"/>
                                <w:szCs w:val="20"/>
                              </w:rPr>
                            </w:pPr>
                            <w:r w:rsidRPr="00AF681F">
                              <w:rPr>
                                <w:iCs/>
                                <w:sz w:val="20"/>
                                <w:szCs w:val="20"/>
                              </w:rPr>
                              <w:t>3)Toplu taşıma araçlarında yaşlılara, hastalara, hamilelere yer verilmeli</w:t>
                            </w:r>
                          </w:p>
                          <w:p w:rsidR="00AF681F" w:rsidRPr="00AF681F" w:rsidRDefault="00AF681F" w:rsidP="006E40B0">
                            <w:pPr>
                              <w:rPr>
                                <w:iCs/>
                                <w:sz w:val="20"/>
                                <w:szCs w:val="20"/>
                              </w:rPr>
                            </w:pPr>
                            <w:r w:rsidRPr="00AF681F">
                              <w:rPr>
                                <w:iCs/>
                                <w:sz w:val="20"/>
                                <w:szCs w:val="20"/>
                              </w:rPr>
                              <w:t>4)Topluluk içinde kulaktan kulağa konuşulmamalı</w:t>
                            </w:r>
                          </w:p>
                          <w:p w:rsidR="00AF681F" w:rsidRPr="00AF681F" w:rsidRDefault="00AF681F" w:rsidP="006E40B0">
                            <w:pPr>
                              <w:rPr>
                                <w:iCs/>
                                <w:sz w:val="20"/>
                                <w:szCs w:val="20"/>
                              </w:rPr>
                            </w:pPr>
                            <w:r w:rsidRPr="00AF681F">
                              <w:rPr>
                                <w:iCs/>
                                <w:sz w:val="20"/>
                                <w:szCs w:val="20"/>
                              </w:rPr>
                              <w:t>5)Kişilere “bu” diye hitap edilmemeli</w:t>
                            </w:r>
                          </w:p>
                          <w:p w:rsidR="00AF681F" w:rsidRPr="00AF681F" w:rsidRDefault="00AF681F" w:rsidP="006E40B0">
                            <w:pPr>
                              <w:rPr>
                                <w:iCs/>
                                <w:sz w:val="20"/>
                                <w:szCs w:val="20"/>
                              </w:rPr>
                            </w:pPr>
                            <w:r w:rsidRPr="00AF681F">
                              <w:rPr>
                                <w:iCs/>
                                <w:sz w:val="20"/>
                                <w:szCs w:val="20"/>
                              </w:rPr>
                              <w:t>6)Merdivenlerin sağından inilip, sağından çıkılmalıdır</w:t>
                            </w:r>
                          </w:p>
                          <w:p w:rsidR="00AF681F" w:rsidRPr="00AF681F" w:rsidRDefault="00AF681F" w:rsidP="006E40B0">
                            <w:pPr>
                              <w:rPr>
                                <w:iCs/>
                                <w:sz w:val="20"/>
                                <w:szCs w:val="20"/>
                              </w:rPr>
                            </w:pPr>
                            <w:r w:rsidRPr="00AF681F">
                              <w:rPr>
                                <w:iCs/>
                                <w:sz w:val="20"/>
                                <w:szCs w:val="20"/>
                              </w:rPr>
                              <w:t>7)Hapşırırken ağız mendille ya da kolla kapatılmalı, yere doğru hapşırılmamalı, yere tükürülmemeli, yere çöp atılmamalı.</w:t>
                            </w:r>
                          </w:p>
                          <w:p w:rsidR="00AF681F" w:rsidRPr="00AF681F" w:rsidRDefault="00AF681F" w:rsidP="006E40B0">
                            <w:pPr>
                              <w:rPr>
                                <w:iCs/>
                                <w:sz w:val="20"/>
                                <w:szCs w:val="20"/>
                              </w:rPr>
                            </w:pPr>
                            <w:r w:rsidRPr="00AF681F">
                              <w:rPr>
                                <w:iCs/>
                                <w:sz w:val="20"/>
                                <w:szCs w:val="20"/>
                              </w:rPr>
                              <w:t xml:space="preserve">8)Kapı çalınarak içeri girilmeli </w:t>
                            </w:r>
                          </w:p>
                          <w:p w:rsidR="00AF681F" w:rsidRPr="00AF681F" w:rsidRDefault="00AF681F" w:rsidP="006E40B0">
                            <w:pPr>
                              <w:rPr>
                                <w:iCs/>
                                <w:sz w:val="20"/>
                                <w:szCs w:val="20"/>
                              </w:rPr>
                            </w:pPr>
                            <w:r w:rsidRPr="00AF681F">
                              <w:rPr>
                                <w:iCs/>
                                <w:sz w:val="20"/>
                                <w:szCs w:val="20"/>
                              </w:rPr>
                              <w:t>9) Uzmanın söylediklerine biz de bir eklemede bulunalım. Çocuklara doğru iletişim kurmanın yolları gösterilmeli, karşısındakini dinlemeyi öğrenmeli, sözü bitmeden konuşmaya başlamamalı, karşısındakini suçlamak yerine rahatsız olduğu tavırda bulunananı suçlamak yerine bu tavrın onu nasıl üzdüğünü ve rahatsız ettiğini ifade etmeli.</w:t>
                            </w:r>
                          </w:p>
                          <w:p w:rsidR="00AF681F" w:rsidRPr="00AF681F" w:rsidRDefault="00AF681F" w:rsidP="006E40B0">
                            <w:pPr>
                              <w:rPr>
                                <w:iCs/>
                                <w:sz w:val="20"/>
                                <w:szCs w:val="20"/>
                              </w:rPr>
                            </w:pPr>
                            <w:r w:rsidRPr="00AF681F">
                              <w:rPr>
                                <w:iCs/>
                                <w:sz w:val="20"/>
                                <w:szCs w:val="20"/>
                              </w:rPr>
                              <w:t>10) Ve bir başka ek, birini telefonla aradığında önce kendisini tanıtmalı sonra konuşmak istediği kişinin adını söylemeli.</w:t>
                            </w:r>
                          </w:p>
                          <w:p w:rsidR="00AF681F" w:rsidRPr="00AF681F" w:rsidRDefault="00AF681F" w:rsidP="006E40B0">
                            <w:pPr>
                              <w:rPr>
                                <w:iCs/>
                                <w:sz w:val="20"/>
                                <w:szCs w:val="20"/>
                              </w:rPr>
                            </w:pPr>
                            <w:r w:rsidRPr="00AF681F">
                              <w:rPr>
                                <w:iCs/>
                                <w:sz w:val="20"/>
                                <w:szCs w:val="20"/>
                              </w:rPr>
                              <w:t>11) Başkalarının fiziksel özellikleri ve giyim tarzıyla dalga geçilmemeli,, aşağılamamalı.</w:t>
                            </w:r>
                          </w:p>
                          <w:p w:rsidR="00AF681F" w:rsidRPr="00AF681F" w:rsidRDefault="00AF681F" w:rsidP="006E40B0">
                            <w:pPr>
                              <w:rPr>
                                <w:iCs/>
                                <w:sz w:val="20"/>
                                <w:szCs w:val="20"/>
                              </w:rPr>
                            </w:pPr>
                            <w:r w:rsidRPr="00AF681F">
                              <w:rPr>
                                <w:iCs/>
                                <w:sz w:val="20"/>
                                <w:szCs w:val="20"/>
                              </w:rPr>
                              <w:t>12) Birisi “Nasılsın?” diye sorduğunda “İyiyim” dedikten sonra “Teşekkür ederim, siz nasılsınız?” diye sormalı.</w:t>
                            </w:r>
                          </w:p>
                          <w:p w:rsidR="00AF681F" w:rsidRPr="00AF681F" w:rsidRDefault="00AF681F" w:rsidP="006E40B0">
                            <w:pPr>
                              <w:rPr>
                                <w:iCs/>
                                <w:sz w:val="20"/>
                                <w:szCs w:val="20"/>
                              </w:rPr>
                            </w:pPr>
                            <w:r w:rsidRPr="00AF681F">
                              <w:rPr>
                                <w:iCs/>
                                <w:sz w:val="20"/>
                                <w:szCs w:val="20"/>
                              </w:rPr>
                              <w:t>13) Misafirliğe gittiği evden ayrılırken evsahibine geçirdiği keyifli zaman için teşekkür etmeli.</w:t>
                            </w:r>
                          </w:p>
                          <w:p w:rsidR="00AF681F" w:rsidRPr="00AF681F" w:rsidRDefault="00AF681F" w:rsidP="006E40B0">
                            <w:pPr>
                              <w:rPr>
                                <w:iCs/>
                                <w:sz w:val="20"/>
                                <w:szCs w:val="20"/>
                              </w:rPr>
                            </w:pPr>
                            <w:r w:rsidRPr="00AF681F">
                              <w:rPr>
                                <w:iCs/>
                                <w:sz w:val="20"/>
                                <w:szCs w:val="20"/>
                              </w:rPr>
                              <w:t>14)Başkalarını eşyaları izinsiz alınmamalı.</w:t>
                            </w:r>
                          </w:p>
                          <w:p w:rsidR="00AF681F" w:rsidRPr="00AF681F" w:rsidRDefault="00AF681F" w:rsidP="006E40B0">
                            <w:pPr>
                              <w:rPr>
                                <w:iCs/>
                                <w:sz w:val="20"/>
                                <w:szCs w:val="20"/>
                              </w:rPr>
                            </w:pPr>
                            <w:r w:rsidRPr="00AF681F">
                              <w:rPr>
                                <w:iCs/>
                                <w:sz w:val="20"/>
                                <w:szCs w:val="20"/>
                              </w:rPr>
                              <w:t>15)Birinden hediye aldığında teşekkür etmeli.</w:t>
                            </w:r>
                          </w:p>
                          <w:p w:rsidR="00AF681F" w:rsidRPr="00AF681F" w:rsidRDefault="00AF681F" w:rsidP="006E40B0">
                            <w:pPr>
                              <w:rPr>
                                <w:iCs/>
                                <w:sz w:val="20"/>
                                <w:szCs w:val="20"/>
                              </w:rPr>
                            </w:pPr>
                            <w:r w:rsidRPr="00AF681F">
                              <w:rPr>
                                <w:iCs/>
                                <w:sz w:val="20"/>
                                <w:szCs w:val="20"/>
                              </w:rPr>
                              <w:t>16)  Herhangi bir yerde yanlışlıkla birine çarparsa “Afedersiniz, pardon!” demeli.</w:t>
                            </w:r>
                          </w:p>
                          <w:p w:rsidR="00AF681F" w:rsidRPr="00AF681F" w:rsidRDefault="00AF681F" w:rsidP="006E40B0">
                            <w:pPr>
                              <w:rPr>
                                <w:iCs/>
                                <w:sz w:val="20"/>
                                <w:szCs w:val="20"/>
                              </w:rPr>
                            </w:pPr>
                            <w:r w:rsidRPr="00AF681F">
                              <w:rPr>
                                <w:iCs/>
                                <w:sz w:val="20"/>
                                <w:szCs w:val="20"/>
                              </w:rPr>
                              <w:t>17) Yalnız olmadığın ortamlarda burnunu karıştırmamalı.</w:t>
                            </w:r>
                          </w:p>
                          <w:p w:rsidR="00AF681F" w:rsidRPr="00AF681F" w:rsidRDefault="00AF681F" w:rsidP="006E40B0">
                            <w:pPr>
                              <w:rPr>
                                <w:iCs/>
                                <w:sz w:val="20"/>
                                <w:szCs w:val="20"/>
                              </w:rPr>
                            </w:pPr>
                            <w:r w:rsidRPr="00AF681F">
                              <w:rPr>
                                <w:iCs/>
                                <w:sz w:val="20"/>
                                <w:szCs w:val="20"/>
                              </w:rPr>
                              <w:t>18) Birisinin yardımını aldığında teşekkür etmeli.</w:t>
                            </w:r>
                          </w:p>
                          <w:p w:rsidR="00AF681F" w:rsidRPr="00AF681F" w:rsidRDefault="00AF681F" w:rsidP="006E40B0">
                            <w:pPr>
                              <w:rPr>
                                <w:iCs/>
                                <w:sz w:val="20"/>
                                <w:szCs w:val="20"/>
                              </w:rPr>
                            </w:pPr>
                            <w:r w:rsidRPr="00AF681F">
                              <w:rPr>
                                <w:iCs/>
                                <w:sz w:val="20"/>
                                <w:szCs w:val="20"/>
                              </w:rPr>
                              <w:t>19) Yemek yerken küçük lokmalarla yemeli, ağzını şapırdatmamalı, dirseklerini masaya dayamamalı, tabağının üstüne  başını eğip yememeli.</w:t>
                            </w:r>
                          </w:p>
                          <w:p w:rsidR="00747038" w:rsidRPr="00AF681F" w:rsidRDefault="00AF681F" w:rsidP="006E40B0">
                            <w:pPr>
                              <w:rPr>
                                <w:iCs/>
                                <w:sz w:val="20"/>
                                <w:szCs w:val="20"/>
                              </w:rPr>
                            </w:pPr>
                            <w:r w:rsidRPr="00AF681F">
                              <w:rPr>
                                <w:iCs/>
                                <w:sz w:val="20"/>
                                <w:szCs w:val="20"/>
                              </w:rPr>
                              <w:t xml:space="preserve">20) Yolda yürürken ayaklarını sürümemeli.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203.25pt;margin-top:0;width:268.65pt;height:736.5pt;z-index:251737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jjKLgIAAFMEAAAOAAAAZHJzL2Uyb0RvYy54bWysVMGO0zAQvSPxD5bvNE3aLLtR09XSpQix&#10;C0gLH+A4TmNhe4LtNClfz9hpS7XABZGD5fGMn2fem8nqdtSK7IV1EkxJ09mcEmE41NLsSvr1y/bV&#10;NSXOM1MzBUaU9CAcvV2/fLEaukJk0IKqhSUIYlwxdCVtve+KJHG8FZq5GXTCoLMBq5lH0+6S2rIB&#10;0bVKsvn8KhnA1p0FLpzD0/vJSdcRv2kE95+axglPVEkxNx9XG9cqrMl6xYqdZV0r+TEN9g9ZaCYN&#10;PnqGumeekd7K36C05BYcNH7GQSfQNJKLWANWk86fVfPUsk7EWpAc151pcv8Pln/cf7ZE1iXNFleU&#10;GKZRpEfhpSEfet+7nmSBo6FzBYY+dRjsxzcwotaxXtc9AP/miIFNy8xO3FkLQytYjTmm4WZycXXC&#10;cQGkGh6hxqdY7yECjY3VgUCkhCA6anU46yNGTzgeLpZpep3nlHD03SzyRZ5HBRNWnK531vl3AjQJ&#10;m5JabIAIz/YPzod0WHEKCa85ULLeSqWiYXfVRlmyZ9gs2/jFCp6FKUMGfD7P8omBv0LM4/cnCC09&#10;dr2SuqTX5yBWBN7emjr2pGdSTXtMWZkjkYG7iUU/VmPUbZGfBKqgPiC1FqYux6nETQv2ByUDdnhJ&#10;3feeWUGJem9Qnpt0uQwjEY1l/jpDw156qksPMxyhSuopmbYbH8coEGfgDmVsZCQ46D1lcswZOzfy&#10;fpyyMBqXdoz69S9Y/wQAAP//AwBQSwMEFAAGAAgAAAAhAOHSw5ffAAAACQEAAA8AAABkcnMvZG93&#10;bnJldi54bWxMj8FOwzAQRO9I/IO1SFxQa0NC2oY4FUIC0Ru0CK5u7CYR9jrYbhr+nuUEx9WMZt+r&#10;1pOzbDQh9h4lXM8FMION1z22Et52j7MlsJgUamU9GgnfJsK6Pj+rVKn9CV/NuE0toxGMpZLQpTSU&#10;nMemM07FuR8MUnbwwalEZ2i5DupE487yGyEK7lSP9KFTg3noTPO5PToJy/x5/Iib7OW9KQ52la4W&#10;49NXkPLyYrq/A5bMlP7K8ItP6FAT094fUUdmJeSiuKWqBDKieJVnZLKnXr7IBPC64v8N6h8AAAD/&#10;/wMAUEsBAi0AFAAGAAgAAAAhALaDOJL+AAAA4QEAABMAAAAAAAAAAAAAAAAAAAAAAFtDb250ZW50&#10;X1R5cGVzXS54bWxQSwECLQAUAAYACAAAACEAOP0h/9YAAACUAQAACwAAAAAAAAAAAAAAAAAvAQAA&#10;X3JlbHMvLnJlbHNQSwECLQAUAAYACAAAACEAZbI4yi4CAABTBAAADgAAAAAAAAAAAAAAAAAuAgAA&#10;ZHJzL2Uyb0RvYy54bWxQSwECLQAUAAYACAAAACEA4dLDl98AAAAJAQAADwAAAAAAAAAAAAAAAACI&#10;BAAAZHJzL2Rvd25yZXYueG1sUEsFBgAAAAAEAAQA8wAAAJQFAAAAAA==&#10;">
                <v:textbox>
                  <w:txbxContent>
                    <w:p w:rsidR="00677802" w:rsidRPr="00AF681F" w:rsidRDefault="00677802" w:rsidP="00677802">
                      <w:pPr>
                        <w:ind w:firstLine="720"/>
                        <w:jc w:val="both"/>
                        <w:rPr>
                          <w:iCs/>
                          <w:sz w:val="20"/>
                          <w:szCs w:val="20"/>
                        </w:rPr>
                      </w:pPr>
                    </w:p>
                    <w:p w:rsidR="00AF681F" w:rsidRPr="00AF681F" w:rsidRDefault="00AF681F" w:rsidP="006E40B0">
                      <w:pPr>
                        <w:rPr>
                          <w:iCs/>
                          <w:sz w:val="20"/>
                          <w:szCs w:val="20"/>
                        </w:rPr>
                      </w:pPr>
                      <w:r w:rsidRPr="00AF681F">
                        <w:rPr>
                          <w:iCs/>
                          <w:sz w:val="20"/>
                          <w:szCs w:val="20"/>
                        </w:rPr>
                        <w:t>Ebeveyni tarafından kibar davranılan çocukların görgü kurallarını öğrenmeleri daha kolay olur. Örnek olarak çocuğunuzdan bir şey istediğinizde emretmeyin, ricada bulunun, “teşekkür ederim”, “lütfen” gibi ifadeleri çocuğunuza hitap ederken de dilinizden düşürmeyin.</w:t>
                      </w:r>
                    </w:p>
                    <w:p w:rsidR="00AF681F" w:rsidRDefault="00AF681F" w:rsidP="006E40B0">
                      <w:pPr>
                        <w:rPr>
                          <w:iCs/>
                          <w:sz w:val="20"/>
                          <w:szCs w:val="20"/>
                        </w:rPr>
                      </w:pPr>
                      <w:r w:rsidRPr="00AF681F">
                        <w:rPr>
                          <w:iCs/>
                          <w:sz w:val="20"/>
                          <w:szCs w:val="20"/>
                        </w:rPr>
                        <w:t xml:space="preserve">        Çocuğunuza beklentilerinizi ifade ederken neleri yapmamalarını değil, neleri yapmalarını istediğinizi söyleyin ve iyi davranışlarını övün. Örnek olarak; “ellerinle yemek yeme” yerine, “Lütfen çatalı kullanır mısın? Çatalını ne kadar kibar tutuyorsun. Yemeğini kendi önünden yemen ne kadar güzel.” gibi ifadeler çocuğunuzu nazik davranışlar için yüreklendirir. Görgü ve nezaket kurallarının kazanılması için çocukların desteklenmeye ve pratik yapmaya ihtiyacı vardır. Görgü kuralları baş başa sakin bir ortamda öğretilmelidir. İlla ki bir şeyler söylenecekse çocuğu nazikçe bir kenara alarak utandırmadan ifade edilmelidir.</w:t>
                      </w:r>
                    </w:p>
                    <w:p w:rsidR="00AF681F" w:rsidRDefault="00AF681F" w:rsidP="006E40B0">
                      <w:pPr>
                        <w:rPr>
                          <w:iCs/>
                          <w:sz w:val="20"/>
                          <w:szCs w:val="20"/>
                        </w:rPr>
                      </w:pPr>
                    </w:p>
                    <w:p w:rsidR="00AF681F" w:rsidRPr="00AF681F" w:rsidRDefault="00AF681F" w:rsidP="006E40B0">
                      <w:pPr>
                        <w:rPr>
                          <w:iCs/>
                          <w:sz w:val="20"/>
                          <w:szCs w:val="20"/>
                        </w:rPr>
                      </w:pPr>
                    </w:p>
                    <w:p w:rsidR="00AF681F" w:rsidRPr="00AF681F" w:rsidRDefault="00AF681F" w:rsidP="006E40B0">
                      <w:pPr>
                        <w:rPr>
                          <w:b/>
                          <w:bCs/>
                          <w:iCs/>
                          <w:color w:val="009DD9" w:themeColor="accent2"/>
                          <w:sz w:val="20"/>
                          <w:szCs w:val="20"/>
                        </w:rPr>
                      </w:pPr>
                      <w:r w:rsidRPr="00AF681F">
                        <w:rPr>
                          <w:b/>
                          <w:bCs/>
                          <w:iCs/>
                          <w:color w:val="009DD9" w:themeColor="accent2"/>
                          <w:sz w:val="20"/>
                          <w:szCs w:val="20"/>
                        </w:rPr>
                        <w:t>İŞTE ÇOCUKLARA ÖĞRETİLMESİ GEREKEN 20 GÖRGÜ KURALI;</w:t>
                      </w:r>
                    </w:p>
                    <w:p w:rsidR="00AF681F" w:rsidRPr="00AF681F" w:rsidRDefault="00AF681F" w:rsidP="006E40B0">
                      <w:pPr>
                        <w:rPr>
                          <w:iCs/>
                          <w:sz w:val="20"/>
                          <w:szCs w:val="20"/>
                        </w:rPr>
                      </w:pPr>
                      <w:r w:rsidRPr="00AF681F">
                        <w:rPr>
                          <w:iCs/>
                          <w:sz w:val="20"/>
                          <w:szCs w:val="20"/>
                        </w:rPr>
                        <w:t>1) İki kişi konuşurken araya girilmemeli</w:t>
                      </w:r>
                    </w:p>
                    <w:p w:rsidR="00AF681F" w:rsidRPr="00AF681F" w:rsidRDefault="00AF681F" w:rsidP="006E40B0">
                      <w:pPr>
                        <w:rPr>
                          <w:iCs/>
                          <w:sz w:val="20"/>
                          <w:szCs w:val="20"/>
                        </w:rPr>
                      </w:pPr>
                      <w:r w:rsidRPr="00AF681F">
                        <w:rPr>
                          <w:iCs/>
                          <w:sz w:val="20"/>
                          <w:szCs w:val="20"/>
                        </w:rPr>
                        <w:t>2) “Günaydın”, “İyi günler”, “teşekkür ederim”, “lütfen” gibi sözcükler iletişimde kullanılmalı</w:t>
                      </w:r>
                    </w:p>
                    <w:p w:rsidR="00AF681F" w:rsidRPr="00AF681F" w:rsidRDefault="00AF681F" w:rsidP="006E40B0">
                      <w:pPr>
                        <w:rPr>
                          <w:iCs/>
                          <w:sz w:val="20"/>
                          <w:szCs w:val="20"/>
                        </w:rPr>
                      </w:pPr>
                      <w:r w:rsidRPr="00AF681F">
                        <w:rPr>
                          <w:iCs/>
                          <w:sz w:val="20"/>
                          <w:szCs w:val="20"/>
                        </w:rPr>
                        <w:t>3)Toplu taşıma araçlarında yaşlılara, hastalara, hamilelere yer verilmeli</w:t>
                      </w:r>
                    </w:p>
                    <w:p w:rsidR="00AF681F" w:rsidRPr="00AF681F" w:rsidRDefault="00AF681F" w:rsidP="006E40B0">
                      <w:pPr>
                        <w:rPr>
                          <w:iCs/>
                          <w:sz w:val="20"/>
                          <w:szCs w:val="20"/>
                        </w:rPr>
                      </w:pPr>
                      <w:r w:rsidRPr="00AF681F">
                        <w:rPr>
                          <w:iCs/>
                          <w:sz w:val="20"/>
                          <w:szCs w:val="20"/>
                        </w:rPr>
                        <w:t>4)Topluluk içinde kulaktan kulağa konuşulmamalı</w:t>
                      </w:r>
                    </w:p>
                    <w:p w:rsidR="00AF681F" w:rsidRPr="00AF681F" w:rsidRDefault="00AF681F" w:rsidP="006E40B0">
                      <w:pPr>
                        <w:rPr>
                          <w:iCs/>
                          <w:sz w:val="20"/>
                          <w:szCs w:val="20"/>
                        </w:rPr>
                      </w:pPr>
                      <w:r w:rsidRPr="00AF681F">
                        <w:rPr>
                          <w:iCs/>
                          <w:sz w:val="20"/>
                          <w:szCs w:val="20"/>
                        </w:rPr>
                        <w:t>5)Kişilere “bu” diye hitap edilmemeli</w:t>
                      </w:r>
                    </w:p>
                    <w:p w:rsidR="00AF681F" w:rsidRPr="00AF681F" w:rsidRDefault="00AF681F" w:rsidP="006E40B0">
                      <w:pPr>
                        <w:rPr>
                          <w:iCs/>
                          <w:sz w:val="20"/>
                          <w:szCs w:val="20"/>
                        </w:rPr>
                      </w:pPr>
                      <w:r w:rsidRPr="00AF681F">
                        <w:rPr>
                          <w:iCs/>
                          <w:sz w:val="20"/>
                          <w:szCs w:val="20"/>
                        </w:rPr>
                        <w:t>6)Merdivenlerin sağından inilip, sağından çıkılmalıdır</w:t>
                      </w:r>
                    </w:p>
                    <w:p w:rsidR="00AF681F" w:rsidRPr="00AF681F" w:rsidRDefault="00AF681F" w:rsidP="006E40B0">
                      <w:pPr>
                        <w:rPr>
                          <w:iCs/>
                          <w:sz w:val="20"/>
                          <w:szCs w:val="20"/>
                        </w:rPr>
                      </w:pPr>
                      <w:r w:rsidRPr="00AF681F">
                        <w:rPr>
                          <w:iCs/>
                          <w:sz w:val="20"/>
                          <w:szCs w:val="20"/>
                        </w:rPr>
                        <w:t>7)Hapşırırken ağız mendille ya da kolla kapatılmalı, yere doğru hapşırılmamalı, yere tükürülmemeli, yere çöp atılmamalı.</w:t>
                      </w:r>
                    </w:p>
                    <w:p w:rsidR="00AF681F" w:rsidRPr="00AF681F" w:rsidRDefault="00AF681F" w:rsidP="006E40B0">
                      <w:pPr>
                        <w:rPr>
                          <w:iCs/>
                          <w:sz w:val="20"/>
                          <w:szCs w:val="20"/>
                        </w:rPr>
                      </w:pPr>
                      <w:r w:rsidRPr="00AF681F">
                        <w:rPr>
                          <w:iCs/>
                          <w:sz w:val="20"/>
                          <w:szCs w:val="20"/>
                        </w:rPr>
                        <w:t xml:space="preserve">8)Kapı çalınarak içeri girilmeli </w:t>
                      </w:r>
                    </w:p>
                    <w:p w:rsidR="00AF681F" w:rsidRPr="00AF681F" w:rsidRDefault="00AF681F" w:rsidP="006E40B0">
                      <w:pPr>
                        <w:rPr>
                          <w:iCs/>
                          <w:sz w:val="20"/>
                          <w:szCs w:val="20"/>
                        </w:rPr>
                      </w:pPr>
                      <w:r w:rsidRPr="00AF681F">
                        <w:rPr>
                          <w:iCs/>
                          <w:sz w:val="20"/>
                          <w:szCs w:val="20"/>
                        </w:rPr>
                        <w:t>9) Uzmanın söylediklerine biz de bir eklemede bulunalım. Çocuklara doğru iletişim kurmanın yolları gösterilmeli, karşısındakini dinlemeyi öğrenmeli, sözü bitmeden konuşmaya başlamamalı, karşısındakini suçlamak yerine rahatsız olduğu tavırda bulunananı suçlamak yerine bu tavrın onu nasıl üzdüğünü ve rahatsız ettiğini ifade etmeli.</w:t>
                      </w:r>
                    </w:p>
                    <w:p w:rsidR="00AF681F" w:rsidRPr="00AF681F" w:rsidRDefault="00AF681F" w:rsidP="006E40B0">
                      <w:pPr>
                        <w:rPr>
                          <w:iCs/>
                          <w:sz w:val="20"/>
                          <w:szCs w:val="20"/>
                        </w:rPr>
                      </w:pPr>
                      <w:r w:rsidRPr="00AF681F">
                        <w:rPr>
                          <w:iCs/>
                          <w:sz w:val="20"/>
                          <w:szCs w:val="20"/>
                        </w:rPr>
                        <w:t>10) Ve bir başka ek, birini telefonla aradığında önce kendisini tanıtmalı sonra konuşmak istediği kişinin adını söylemeli.</w:t>
                      </w:r>
                    </w:p>
                    <w:p w:rsidR="00AF681F" w:rsidRPr="00AF681F" w:rsidRDefault="00AF681F" w:rsidP="006E40B0">
                      <w:pPr>
                        <w:rPr>
                          <w:iCs/>
                          <w:sz w:val="20"/>
                          <w:szCs w:val="20"/>
                        </w:rPr>
                      </w:pPr>
                      <w:r w:rsidRPr="00AF681F">
                        <w:rPr>
                          <w:iCs/>
                          <w:sz w:val="20"/>
                          <w:szCs w:val="20"/>
                        </w:rPr>
                        <w:t>11) Başkalarının fiziksel özellikleri ve giyim tarzıyla dalga geçilmemeli,, aşağılamamalı.</w:t>
                      </w:r>
                    </w:p>
                    <w:p w:rsidR="00AF681F" w:rsidRPr="00AF681F" w:rsidRDefault="00AF681F" w:rsidP="006E40B0">
                      <w:pPr>
                        <w:rPr>
                          <w:iCs/>
                          <w:sz w:val="20"/>
                          <w:szCs w:val="20"/>
                        </w:rPr>
                      </w:pPr>
                      <w:r w:rsidRPr="00AF681F">
                        <w:rPr>
                          <w:iCs/>
                          <w:sz w:val="20"/>
                          <w:szCs w:val="20"/>
                        </w:rPr>
                        <w:t>12) Birisi “Nasılsın?” diye sorduğunda “İyiyim” dedikten sonra “Teşekkür ederim, siz nasılsınız?” diye sormalı.</w:t>
                      </w:r>
                    </w:p>
                    <w:p w:rsidR="00AF681F" w:rsidRPr="00AF681F" w:rsidRDefault="00AF681F" w:rsidP="006E40B0">
                      <w:pPr>
                        <w:rPr>
                          <w:iCs/>
                          <w:sz w:val="20"/>
                          <w:szCs w:val="20"/>
                        </w:rPr>
                      </w:pPr>
                      <w:r w:rsidRPr="00AF681F">
                        <w:rPr>
                          <w:iCs/>
                          <w:sz w:val="20"/>
                          <w:szCs w:val="20"/>
                        </w:rPr>
                        <w:t>13) Misafirliğe gittiği evden ayrılırken evsahibine geçirdiği keyifli zaman için teşekkür etmeli.</w:t>
                      </w:r>
                    </w:p>
                    <w:p w:rsidR="00AF681F" w:rsidRPr="00AF681F" w:rsidRDefault="00AF681F" w:rsidP="006E40B0">
                      <w:pPr>
                        <w:rPr>
                          <w:iCs/>
                          <w:sz w:val="20"/>
                          <w:szCs w:val="20"/>
                        </w:rPr>
                      </w:pPr>
                      <w:r w:rsidRPr="00AF681F">
                        <w:rPr>
                          <w:iCs/>
                          <w:sz w:val="20"/>
                          <w:szCs w:val="20"/>
                        </w:rPr>
                        <w:t>14)Başkalarını eşyaları izinsiz alınmamalı.</w:t>
                      </w:r>
                    </w:p>
                    <w:p w:rsidR="00AF681F" w:rsidRPr="00AF681F" w:rsidRDefault="00AF681F" w:rsidP="006E40B0">
                      <w:pPr>
                        <w:rPr>
                          <w:iCs/>
                          <w:sz w:val="20"/>
                          <w:szCs w:val="20"/>
                        </w:rPr>
                      </w:pPr>
                      <w:r w:rsidRPr="00AF681F">
                        <w:rPr>
                          <w:iCs/>
                          <w:sz w:val="20"/>
                          <w:szCs w:val="20"/>
                        </w:rPr>
                        <w:t>15)Birinden hediye aldığında teşekkür etmeli.</w:t>
                      </w:r>
                    </w:p>
                    <w:p w:rsidR="00AF681F" w:rsidRPr="00AF681F" w:rsidRDefault="00AF681F" w:rsidP="006E40B0">
                      <w:pPr>
                        <w:rPr>
                          <w:iCs/>
                          <w:sz w:val="20"/>
                          <w:szCs w:val="20"/>
                        </w:rPr>
                      </w:pPr>
                      <w:r w:rsidRPr="00AF681F">
                        <w:rPr>
                          <w:iCs/>
                          <w:sz w:val="20"/>
                          <w:szCs w:val="20"/>
                        </w:rPr>
                        <w:t>16)  Herhangi bir yerde yanlışlıkla birine çarparsa “Afedersiniz, pardon!” demeli.</w:t>
                      </w:r>
                    </w:p>
                    <w:p w:rsidR="00AF681F" w:rsidRPr="00AF681F" w:rsidRDefault="00AF681F" w:rsidP="006E40B0">
                      <w:pPr>
                        <w:rPr>
                          <w:iCs/>
                          <w:sz w:val="20"/>
                          <w:szCs w:val="20"/>
                        </w:rPr>
                      </w:pPr>
                      <w:r w:rsidRPr="00AF681F">
                        <w:rPr>
                          <w:iCs/>
                          <w:sz w:val="20"/>
                          <w:szCs w:val="20"/>
                        </w:rPr>
                        <w:t>17) Yalnız olmadığın ortamlarda burnunu karıştırmamalı.</w:t>
                      </w:r>
                    </w:p>
                    <w:p w:rsidR="00AF681F" w:rsidRPr="00AF681F" w:rsidRDefault="00AF681F" w:rsidP="006E40B0">
                      <w:pPr>
                        <w:rPr>
                          <w:iCs/>
                          <w:sz w:val="20"/>
                          <w:szCs w:val="20"/>
                        </w:rPr>
                      </w:pPr>
                      <w:r w:rsidRPr="00AF681F">
                        <w:rPr>
                          <w:iCs/>
                          <w:sz w:val="20"/>
                          <w:szCs w:val="20"/>
                        </w:rPr>
                        <w:t>18) Birisinin yardımını aldığında teşekkür etmeli.</w:t>
                      </w:r>
                    </w:p>
                    <w:p w:rsidR="00AF681F" w:rsidRPr="00AF681F" w:rsidRDefault="00AF681F" w:rsidP="006E40B0">
                      <w:pPr>
                        <w:rPr>
                          <w:iCs/>
                          <w:sz w:val="20"/>
                          <w:szCs w:val="20"/>
                        </w:rPr>
                      </w:pPr>
                      <w:r w:rsidRPr="00AF681F">
                        <w:rPr>
                          <w:iCs/>
                          <w:sz w:val="20"/>
                          <w:szCs w:val="20"/>
                        </w:rPr>
                        <w:t>19) Yemek yerken küçük lokmalarla yemeli, ağzını şapırdatmamalı, dirseklerini masaya dayamamalı, tabağının üstüne  başını eğip yememeli.</w:t>
                      </w:r>
                    </w:p>
                    <w:p w:rsidR="00747038" w:rsidRPr="00AF681F" w:rsidRDefault="00AF681F" w:rsidP="006E40B0">
                      <w:pPr>
                        <w:rPr>
                          <w:iCs/>
                          <w:sz w:val="20"/>
                          <w:szCs w:val="20"/>
                        </w:rPr>
                      </w:pPr>
                      <w:r w:rsidRPr="00AF681F">
                        <w:rPr>
                          <w:iCs/>
                          <w:sz w:val="20"/>
                          <w:szCs w:val="20"/>
                        </w:rPr>
                        <w:t xml:space="preserve">20) Yolda yürürken ayaklarını sürümemeli.  </w:t>
                      </w:r>
                    </w:p>
                  </w:txbxContent>
                </v:textbox>
                <w10:wrap type="square" anchorx="margin"/>
              </v:shape>
            </w:pict>
          </mc:Fallback>
        </mc:AlternateContent>
      </w:r>
      <w:r w:rsidR="00C57AC0">
        <w:rPr>
          <w:noProof/>
        </w:rPr>
        <mc:AlternateContent>
          <mc:Choice Requires="wps">
            <w:drawing>
              <wp:anchor distT="0" distB="0" distL="114300" distR="114300" simplePos="0" relativeHeight="251741184" behindDoc="0" locked="0" layoutInCell="1" allowOverlap="1">
                <wp:simplePos x="0" y="0"/>
                <wp:positionH relativeFrom="rightMargin">
                  <wp:align>left</wp:align>
                </wp:positionH>
                <wp:positionV relativeFrom="page">
                  <wp:posOffset>7277100</wp:posOffset>
                </wp:positionV>
                <wp:extent cx="295275" cy="180975"/>
                <wp:effectExtent l="0" t="0" r="0" b="0"/>
                <wp:wrapNone/>
                <wp:docPr id="238" name="Text Box 1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6FD2" w:rsidRPr="005D6867" w:rsidRDefault="00A16FD2" w:rsidP="00A16FD2">
                            <w:pPr>
                              <w:rPr>
                                <w:color w:val="C0000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margin-left:0;margin-top:573pt;width:23.25pt;height:14.25pt;z-index:251741184;visibility:visible;mso-wrap-style:square;mso-width-percent:0;mso-height-percent:0;mso-wrap-distance-left:9pt;mso-wrap-distance-top:0;mso-wrap-distance-right:9pt;mso-wrap-distance-bottom:0;mso-position-horizontal:left;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oYYugIAAMUFAAAOAAAAZHJzL2Uyb0RvYy54bWysVO1umzAU/T9p72D5P+WjTgKopGpDmCZ1&#10;H1K7B3DABGtgM9sJdNPefdcmSdNWk6Zt/EC27/W5H+f4Xl2PXYv2TGkuRYbDiwAjJkpZcbHN8JeH&#10;wosx0oaKirZSsAw/Mo2vl2/fXA19yiLZyLZiCgGI0OnQZ7gxpk99X5cN66i+kD0TYKyl6qiBrdr6&#10;laIDoHetHwXB3B+kqnolS6Y1nOaTES8dfl2z0nyqa80MajMMuRn3V+6/sX9/eUXTraJ9w8tDGvQv&#10;sugoFxD0BJVTQ9FO8VdQHS+V1LI2F6XsfFnXvGSuBqgmDF5Uc9/QnrlaoDm6P7VJ/z/Y8uP+s0K8&#10;ynB0CVQJ2gFJD2w06FaOKIyTxLZo6HUKnvc9+JoRLEC1K1f3d7L8qpGQq4aKLbtRSg4NoxWkGNqb&#10;/tnVCUdbkM3wQVYQie6MdEBjrTrbP+gIAnSg6vFEj82mhMMomUWLGUYlmMI4SGBtI9D0eLlX2rxj&#10;skN2kWEF7Dtwur/TZnI9uthYQha8beGcpq14dgCY0wmEhqvWZpNwhP5IgmQdr2PikWi+9kiQ595N&#10;sSLevAgXs/wyX63y8KeNG5K04VXFhA1zFFdI/oy8g8wnWZzkpWXLKwtnU9Jqu1m1Cu0piLtw36Eh&#10;Z27+8zRcv6CWFyWFEQluo8Qr5vHCIwWZeckiiL0gTG6TeUASkhfPS7rjgv17SWjIMJA6m7T029oC&#10;972ujaYdNzA+Wt5lOD450dQqcC0qR62hvJ3WZ62w6T+1Aug+Eu30aiU6idWMm9G9jsu5DW/FvJHV&#10;IyhYSVAYyBRmHywaqb5jNMAcybD+tqOKYdS+F/AKkpAQO3jchswWEWzUuWVzbqGiBKgMG4ym5cpM&#10;w2rXK75tINL07oS8gZdTc6fqp6wO7w1mhSvuMNfsMDrfO6+n6bv8BQAA//8DAFBLAwQUAAYACAAA&#10;ACEApCQ4Qt0AAAAJAQAADwAAAGRycy9kb3ducmV2LnhtbEyPQU/DMAyF70j8h8hI3Fiyqe1GaTpN&#10;IK4gNpjELWu8tqJxqiZby7/HO7Gb/Z71/L1iPblOnHEIrScN85kCgVR521Kt4XP3+rACEaIhazpP&#10;qOEXA6zL25vC5NaP9IHnbawFh1DIjYYmxj6XMlQNOhNmvkdi7+gHZyKvQy3tYEYOd51cKJVJZ1ri&#10;D43p8bnB6md7chq+3o7f+0S91y8u7Uc/KUnuUWp9fzdtnkBEnOL/MVzwGR1KZjr4E9kgOg1cJLI6&#10;TzKe2E+yFMThoiyTFGRZyOsG5R8AAAD//wMAUEsBAi0AFAAGAAgAAAAhALaDOJL+AAAA4QEAABMA&#10;AAAAAAAAAAAAAAAAAAAAAFtDb250ZW50X1R5cGVzXS54bWxQSwECLQAUAAYACAAAACEAOP0h/9YA&#10;AACUAQAACwAAAAAAAAAAAAAAAAAvAQAAX3JlbHMvLnJlbHNQSwECLQAUAAYACAAAACEAgkaGGLoC&#10;AADFBQAADgAAAAAAAAAAAAAAAAAuAgAAZHJzL2Uyb0RvYy54bWxQSwECLQAUAAYACAAAACEApCQ4&#10;Qt0AAAAJAQAADwAAAAAAAAAAAAAAAAAUBQAAZHJzL2Rvd25yZXYueG1sUEsFBgAAAAAEAAQA8wAA&#10;AB4GAAAAAA==&#10;" filled="f" stroked="f">
                <v:textbox>
                  <w:txbxContent>
                    <w:p w:rsidR="00A16FD2" w:rsidRPr="005D6867" w:rsidRDefault="00A16FD2" w:rsidP="00A16FD2">
                      <w:pPr>
                        <w:rPr>
                          <w:color w:val="C00000"/>
                          <w:sz w:val="28"/>
                          <w:szCs w:val="28"/>
                        </w:rPr>
                      </w:pPr>
                    </w:p>
                  </w:txbxContent>
                </v:textbox>
                <w10:wrap anchorx="margin" anchory="page"/>
              </v:shape>
            </w:pict>
          </mc:Fallback>
        </mc:AlternateContent>
      </w:r>
      <w:r w:rsidR="00C57AC0">
        <w:rPr>
          <w:noProof/>
        </w:rPr>
        <mc:AlternateContent>
          <mc:Choice Requires="wps">
            <w:drawing>
              <wp:anchor distT="0" distB="0" distL="114300" distR="114300" simplePos="0" relativeHeight="251739136" behindDoc="0" locked="0" layoutInCell="1" allowOverlap="1">
                <wp:simplePos x="0" y="0"/>
                <wp:positionH relativeFrom="rightMargin">
                  <wp:align>left</wp:align>
                </wp:positionH>
                <wp:positionV relativeFrom="page">
                  <wp:posOffset>4133850</wp:posOffset>
                </wp:positionV>
                <wp:extent cx="45085" cy="161925"/>
                <wp:effectExtent l="57150" t="0" r="31115" b="0"/>
                <wp:wrapNone/>
                <wp:docPr id="237" name="Text Box 1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6FD2" w:rsidRPr="005733B8" w:rsidRDefault="00A16FD2" w:rsidP="00A16FD2">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margin-left:0;margin-top:325.5pt;width:3.55pt;height:12.75pt;z-index:251739136;visibility:visible;mso-wrap-style:square;mso-width-percent:0;mso-height-percent:0;mso-wrap-distance-left:9pt;mso-wrap-distance-top:0;mso-wrap-distance-right:9pt;mso-wrap-distance-bottom:0;mso-position-horizontal:left;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IIdvA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R5RwjQXto0gPbG3Qr9yhM0tSWaBx0Bp73A/iaPVig1Y6uHu5k9VUjIZctFRt2o5QcW0ZrSDG0&#10;N/2zqxOOtiDr8YOsIRLdGumA9o3qbf2gIgjQoVWPp/bYbCo4JHGQxBhVYAlnYRrFLgDNjncHpc07&#10;JntkFzlW0HyHTXd32thcaHZ0saGELHnXOQF04tkBOE4nEBmuWpvNwfXzRxqkq2SVEI9Es5VHgqLw&#10;bsol8WZlOI+Ly2K5LMKfNm5IspbXNRM2zFFbIfmz3h1UPqnipC4tO15bOJuSVpv1slNoR0HbpfsO&#10;BTlz85+n4YoAXF5QCiMS3EapV86SuUdKEnvpPEi8IExv01lAUlKUzyndccH+nRIac5zG0EdH57fc&#10;Ave95kaznhuYHh3vc5ycnGhmBbgStWutobyb1melsOk/lQLafWy0k6tV6KRVs1/v3eOAtwFoVstr&#10;WT+CgJUEhYFKYfTBopXqO0YjjJEc629bqhhG3XsBjyANCbFzx21IPI9go84t63MLFRVA5dhgNC2X&#10;ZppV20HxTQuRpmcn5A08nIY7VT9ldXhuMCocucNYs7PofO+8nobv4hcAAAD//wMAUEsDBBQABgAI&#10;AAAAIQDpNN8r2gAAAAYBAAAPAAAAZHJzL2Rvd25yZXYueG1sTI/NTsMwEITvSLyDtUjcqB1EUgjZ&#10;VAjEFUT5kbi58TaJiNdR7Dbh7VlOcJvRrGa+rTaLH9SRptgHRshWBhRxE1zPLcLb6+PFNaiYLDs7&#10;BCaEb4qwqU9PKlu6MPMLHbepVVLCsbQIXUpjqXVsOvI2rsJILNk+TN4msVOr3WRnKfeDvjSm0N72&#10;LAudHem+o+Zre/AI70/7z48r89w++Hycw2I0+xuNeH623N2CSrSkv2P4xRd0qIVpFw7sohoQ5JGE&#10;UOSZCInXGaid+HWRg64r/R+//gEAAP//AwBQSwECLQAUAAYACAAAACEAtoM4kv4AAADhAQAAEwAA&#10;AAAAAAAAAAAAAAAAAAAAW0NvbnRlbnRfVHlwZXNdLnhtbFBLAQItABQABgAIAAAAIQA4/SH/1gAA&#10;AJQBAAALAAAAAAAAAAAAAAAAAC8BAABfcmVscy8ucmVsc1BLAQItABQABgAIAAAAIQBDQIIdvAIA&#10;AMQFAAAOAAAAAAAAAAAAAAAAAC4CAABkcnMvZTJvRG9jLnhtbFBLAQItABQABgAIAAAAIQDpNN8r&#10;2gAAAAYBAAAPAAAAAAAAAAAAAAAAABYFAABkcnMvZG93bnJldi54bWxQSwUGAAAAAAQABADzAAAA&#10;HQYAAAAA&#10;" filled="f" stroked="f">
                <v:textbox>
                  <w:txbxContent>
                    <w:p w:rsidR="00A16FD2" w:rsidRPr="005733B8" w:rsidRDefault="00A16FD2" w:rsidP="00A16FD2">
                      <w:pPr>
                        <w:rPr>
                          <w:color w:val="FF0000"/>
                        </w:rPr>
                      </w:pPr>
                    </w:p>
                  </w:txbxContent>
                </v:textbox>
                <w10:wrap anchorx="margin" anchory="page"/>
              </v:shape>
            </w:pict>
          </mc:Fallback>
        </mc:AlternateContent>
      </w:r>
      <w:r w:rsidR="00C57AC0">
        <w:rPr>
          <w:noProof/>
        </w:rPr>
        <mc:AlternateContent>
          <mc:Choice Requires="wps">
            <w:drawing>
              <wp:anchor distT="0" distB="0" distL="114300" distR="114300" simplePos="0" relativeHeight="251735040" behindDoc="0" locked="0" layoutInCell="1" allowOverlap="1">
                <wp:simplePos x="0" y="0"/>
                <wp:positionH relativeFrom="page">
                  <wp:posOffset>1162050</wp:posOffset>
                </wp:positionH>
                <wp:positionV relativeFrom="topMargin">
                  <wp:align>bottom</wp:align>
                </wp:positionV>
                <wp:extent cx="5114925" cy="236220"/>
                <wp:effectExtent l="0" t="0" r="0" b="0"/>
                <wp:wrapNone/>
                <wp:docPr id="23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3001" w:rsidRDefault="00F93001" w:rsidP="00F93001">
                            <w:pPr>
                              <w:pStyle w:val="Balk2"/>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5" o:spid="_x0000_s1065" type="#_x0000_t202" style="position:absolute;margin-left:91.5pt;margin-top:0;width:402.75pt;height:18.6pt;z-index:251735040;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SuctgIAALUFAAAOAAAAZHJzL2Uyb0RvYy54bWysVG1vmzAQ/j5p/8Hyd8pLSAoopGpDmCZ1&#10;L1K7H+CACdbAZrYT6Kr9951NSNr0y7SND9Zhn8/Pc/fcLW+GtkEHKhUTPMX+lYcR5YUoGd+l+Ntj&#10;7kQYKU14SRrBaYqfqMI3q/fvln2X0EDUoimpRBCEq6TvUlxr3SWuq4qatkRdiY5yOKyEbImGX7lz&#10;S0l6iN42buB5C7cXsuykKKhSsJuNh3hl41cVLfSXqlJUoybFgE3bVdp1a1Z3tSTJTpKuZsURBvkL&#10;FC1hHB49hcqIJmgv2ZtQLSukUKLSV4VoXVFVrKCWA7DxvQs2DzXpqOUCyVHdKU3q/4UtPh++SsTK&#10;FAezOUactFCkRzpodCcG5Htzk6G+Uwk4PnTgqgc4gEpbtqq7F8V3hbhY14Tv6K2Uoq8pKQGhb266&#10;L66OcZQJsu0/iRIeInstbKChkq1JHyQEQXSo1NOpOgZMAZtz3w/jAEAWcBbMFkFgy+eSZLrdSaU/&#10;UNEiY6RYQvVtdHK4V9qgIcnkYh7jImdNYxXQ8Fcb4DjuwNtw1ZwZFLagz7EXb6JNFDphsNg4oZdl&#10;zm2+Dp1F7l/Ps1m2Xmf+L/OuHyY1K0vKzTOTuPzwz4p3lPkoi5O8lGhYacIZSErututGogMBcef2&#10;szmHk7Ob+xqGTQJwuaDkB6F3F8ROvoiunTAP50587UWO58d38cIL4zDLX1O6Z5z+OyXUpzieQ00t&#10;nTPoC26e/d5yI0nLNIyPhrUpjk5OJDES3PDSllYT1oz2i1QY+OdUQLmnQlvBGo2OatXDdrDdMYum&#10;RtiK8gkkLAUoDHQKsw+MWsifGPUwR1KsfuyJpBg1Hzm0gRk6kyEnYzsZhBdwNcUao9Fc63E47TvJ&#10;djVEnhrtFlolZ1bFpqdGFMcGg9lgyRznmBk+L/+t13narn4DAAD//wMAUEsDBBQABgAIAAAAIQB0&#10;bZgU3QAAAAcBAAAPAAAAZHJzL2Rvd25yZXYueG1sTI/BTsMwEETvSP0HaytxQdRJKkoa4lRVBRdu&#10;FC7c3HhJIux1FLtJ6NeznOhlpNGsZt6Wu9lZMeIQOk8K0lUCAqn2pqNGwcf7y30OIkRNRltPqOAH&#10;A+yqxU2pC+MnesPxGBvBJRQKraCNsS+kDHWLToeV75E4+/KD05Ht0Egz6InLnZVZkmyk0x3xQqt7&#10;PLRYfx/PTsFmfu7vXreYTZfajvR5SdOIqVK3y3n/BCLiHP+P4Q+f0aFippM/kwnCss/X/EtUwMrx&#10;Ns8fQJwUrB8zkFUpr/mrXwAAAP//AwBQSwECLQAUAAYACAAAACEAtoM4kv4AAADhAQAAEwAAAAAA&#10;AAAAAAAAAAAAAAAAW0NvbnRlbnRfVHlwZXNdLnhtbFBLAQItABQABgAIAAAAIQA4/SH/1gAAAJQB&#10;AAALAAAAAAAAAAAAAAAAAC8BAABfcmVscy8ucmVsc1BLAQItABQABgAIAAAAIQCaQSuctgIAALUF&#10;AAAOAAAAAAAAAAAAAAAAAC4CAABkcnMvZTJvRG9jLnhtbFBLAQItABQABgAIAAAAIQB0bZgU3QAA&#10;AAcBAAAPAAAAAAAAAAAAAAAAABAFAABkcnMvZG93bnJldi54bWxQSwUGAAAAAAQABADzAAAAGgYA&#10;AAAA&#10;" filled="f" stroked="f">
                <v:textbox style="mso-fit-shape-to-text:t" inset="0,0,0,0">
                  <w:txbxContent>
                    <w:p w:rsidR="00F93001" w:rsidRDefault="00F93001" w:rsidP="00F93001">
                      <w:pPr>
                        <w:pStyle w:val="Balk2"/>
                      </w:pPr>
                    </w:p>
                  </w:txbxContent>
                </v:textbox>
                <w10:wrap anchorx="page" anchory="margin"/>
              </v:shape>
            </w:pict>
          </mc:Fallback>
        </mc:AlternateContent>
      </w:r>
      <w:r w:rsidR="00C57AC0">
        <w:rPr>
          <w:noProof/>
        </w:rPr>
        <mc:AlternateContent>
          <mc:Choice Requires="wps">
            <w:drawing>
              <wp:anchor distT="0" distB="0" distL="114300" distR="114300" simplePos="0" relativeHeight="251728896" behindDoc="0" locked="0" layoutInCell="1" allowOverlap="1">
                <wp:simplePos x="0" y="0"/>
                <wp:positionH relativeFrom="page">
                  <wp:posOffset>5829300</wp:posOffset>
                </wp:positionH>
                <wp:positionV relativeFrom="page">
                  <wp:posOffset>533400</wp:posOffset>
                </wp:positionV>
                <wp:extent cx="1143000" cy="206375"/>
                <wp:effectExtent l="0" t="0" r="0" b="0"/>
                <wp:wrapNone/>
                <wp:docPr id="232"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3001" w:rsidRDefault="00F93001" w:rsidP="00F93001">
                            <w:pPr>
                              <w:pStyle w:val="SayfaBal"/>
                              <w:rPr>
                                <w:rStyle w:val="SayfaNumaras"/>
                                <w:b/>
                              </w:rPr>
                            </w:pPr>
                            <w:r>
                              <w:rPr>
                                <w:rStyle w:val="SayfaNumaras"/>
                                <w:b/>
                              </w:rPr>
                              <w:t>S</w:t>
                            </w:r>
                            <w:r w:rsidR="00A16FD2">
                              <w:rPr>
                                <w:rStyle w:val="SayfaNumaras"/>
                                <w:b/>
                              </w:rPr>
                              <w:t>ayfa 4</w:t>
                            </w:r>
                            <w:r w:rsidR="00406513">
                              <w:rPr>
                                <w:rStyle w:val="SayfaNumaras"/>
                                <w:b/>
                              </w:rPr>
                              <w:t xml:space="preserve"> /5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margin-left:459pt;margin-top:42pt;width:90pt;height:16.25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ChgtQIAALUFAAAOAAAAZHJzL2Uyb0RvYy54bWysVNuOmzAQfa/Uf7D8zmIIuYCWVLshVJW2&#10;F2m3H+CACVbBprYT2Fb9945NyGa3qlS15cEa7PGZyzme6zdD26AjU5pLkeLgimDERCFLLvYp/vyQ&#10;eyuMtKGipI0ULMWPTOM369evrvsuYaGsZVMyhQBE6KTvUlwb0yW+r4uatVRfyY4JOKykaqmBX7X3&#10;S0V7QG8bPyRk4fdSlZ2SBdMadrPxEK8dflWxwnysKs0MalIMuRm3Krfu7Oqvr2myV7SreXFKg/5F&#10;Fi3lAoKeoTJqKDoo/gtUywsltazMVSFbX1YVL5irAaoJyItq7mvaMVcLNEd35zbp/wdbfDh+UoiX&#10;KQ5nIUaCtkDSAxsMupUDCsKl7VDf6QQc7ztwNQMcANOuWt3dyeKLRkJuair27EYp2deMlpBhYG/6&#10;F1dHHG1Bdv17WUIgejDSAQ2Vam37oCEI0IGpxzM7NpnChgyiGSFwVMBZSBaz5dyFoMl0u1PavGWy&#10;RdZIsQL2HTo93mljs6HJ5GKDCZnzpnEKaMSzDXAcdyA2XLVnNgtH6PeYxNvVdhV5UbjYehHJMu8m&#10;30TeIg+W82yWbTZZ8MPGDaKk5mXJhA0ziSuI/oy8k8xHWZzlpWXDSwtnU9Jqv9s0Ch0piDt336kh&#10;F27+8zRcE6CWFyUFYURuw9jLF6ulF+XR3IuXZOWRIL6NFySKoyx/XtIdF+zfS0J9iuN5OB/F9Nva&#10;gHVL/MjgRW00abmB8dHwNsWrsxNNrAS3onTUGsqb0b5ohU3/qRVA90S0E6zV6KhWM+wG9zpmsQ1v&#10;1byT5SNIWElQGIgRZh8YtVTfMOphjqRYfz1QxTBq3gl4BnboTIaajN1kUFHA1RQbjEZzY8bhdOgU&#10;39eAPD20G3gqOXcqfsri9MBgNrhiTnPMDp/Lf+f1NG3XPwEAAP//AwBQSwMEFAAGAAgAAAAhAOGL&#10;+ardAAAACwEAAA8AAABkcnMvZG93bnJldi54bWxMj09PhDAQxe8mfodmTLwYt3SjBFjKxhi9eHP1&#10;4q1LZ4FIp4R2AffTO5z0NP9e3vxeuV9cLyYcQ+dJg9okIJBqbztqNHx+vN5nIEI0ZE3vCTX8YIB9&#10;dX1VmsL6md5xOsRGsAmFwmhoYxwKKUPdojNh4wckvp386EzkcWykHc3M5q6X2yRJpTMd8YfWDPjc&#10;Yv19ODsN6fIy3L3luJ0vdT/R10WpiErr25vlaQci4hL/xLDiMzpUzHT0Z7JB9BpylXGWqCF74LoK&#10;knzdHLlT6SPIqpT/M1S/AAAA//8DAFBLAQItABQABgAIAAAAIQC2gziS/gAAAOEBAAATAAAAAAAA&#10;AAAAAAAAAAAAAABbQ29udGVudF9UeXBlc10ueG1sUEsBAi0AFAAGAAgAAAAhADj9If/WAAAAlAEA&#10;AAsAAAAAAAAAAAAAAAAALwEAAF9yZWxzLy5yZWxzUEsBAi0AFAAGAAgAAAAhALLIKGC1AgAAtQUA&#10;AA4AAAAAAAAAAAAAAAAALgIAAGRycy9lMm9Eb2MueG1sUEsBAi0AFAAGAAgAAAAhAOGL+ardAAAA&#10;CwEAAA8AAAAAAAAAAAAAAAAADwUAAGRycy9kb3ducmV2LnhtbFBLBQYAAAAABAAEAPMAAAAZBgAA&#10;AAA=&#10;" filled="f" stroked="f">
                <v:textbox style="mso-fit-shape-to-text:t" inset="0,0,0,0">
                  <w:txbxContent>
                    <w:p w:rsidR="00F93001" w:rsidRDefault="00F93001" w:rsidP="00F93001">
                      <w:pPr>
                        <w:pStyle w:val="SayfaBal"/>
                        <w:rPr>
                          <w:rStyle w:val="SayfaNumaras"/>
                          <w:b/>
                        </w:rPr>
                      </w:pPr>
                      <w:r>
                        <w:rPr>
                          <w:rStyle w:val="SayfaNumaras"/>
                          <w:b/>
                        </w:rPr>
                        <w:t>S</w:t>
                      </w:r>
                      <w:r w:rsidR="00A16FD2">
                        <w:rPr>
                          <w:rStyle w:val="SayfaNumaras"/>
                          <w:b/>
                        </w:rPr>
                        <w:t>ayfa 4</w:t>
                      </w:r>
                      <w:r w:rsidR="00406513">
                        <w:rPr>
                          <w:rStyle w:val="SayfaNumaras"/>
                          <w:b/>
                        </w:rPr>
                        <w:t xml:space="preserve"> /5</w:t>
                      </w:r>
                    </w:p>
                  </w:txbxContent>
                </v:textbox>
                <w10:wrap anchorx="page" anchory="page"/>
              </v:shape>
            </w:pict>
          </mc:Fallback>
        </mc:AlternateContent>
      </w:r>
      <w:r w:rsidR="00C57AC0">
        <w:rPr>
          <w:noProof/>
        </w:rPr>
        <mc:AlternateContent>
          <mc:Choice Requires="wps">
            <w:drawing>
              <wp:anchor distT="0" distB="0" distL="114300" distR="114300" simplePos="0" relativeHeight="251726848" behindDoc="0" locked="0" layoutInCell="1" allowOverlap="1">
                <wp:simplePos x="0" y="0"/>
                <wp:positionH relativeFrom="page">
                  <wp:posOffset>2066925</wp:posOffset>
                </wp:positionH>
                <wp:positionV relativeFrom="page">
                  <wp:posOffset>533400</wp:posOffset>
                </wp:positionV>
                <wp:extent cx="2035175" cy="412750"/>
                <wp:effectExtent l="0" t="0" r="0" b="0"/>
                <wp:wrapNone/>
                <wp:docPr id="231"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17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1FBC" w:rsidRDefault="00163948" w:rsidP="006C1FBC">
                            <w:pPr>
                              <w:pStyle w:val="SayfaBal"/>
                              <w:jc w:val="center"/>
                              <w:rPr>
                                <w:rStyle w:val="SayfaNumaras"/>
                                <w:b/>
                              </w:rPr>
                            </w:pPr>
                            <w:r>
                              <w:rPr>
                                <w:rStyle w:val="SayfaNumaras"/>
                                <w:b/>
                              </w:rPr>
                              <w:t>Ma</w:t>
                            </w:r>
                            <w:r w:rsidR="002B0F6F">
                              <w:rPr>
                                <w:rStyle w:val="SayfaNumaras"/>
                                <w:b/>
                              </w:rPr>
                              <w:t xml:space="preserve">yıs </w:t>
                            </w:r>
                            <w:r w:rsidR="006C1FBC">
                              <w:rPr>
                                <w:rStyle w:val="SayfaNumaras"/>
                                <w:b/>
                              </w:rPr>
                              <w:t>Ayı</w:t>
                            </w:r>
                          </w:p>
                          <w:p w:rsidR="00F93001" w:rsidRDefault="00F93001" w:rsidP="00F93001">
                            <w:pPr>
                              <w:pStyle w:val="SayfaBal"/>
                              <w:rPr>
                                <w:rStyle w:val="SayfaNumaras"/>
                                <w:b/>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67" type="#_x0000_t202" style="position:absolute;margin-left:162.75pt;margin-top:42pt;width:160.25pt;height:32.5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FFitAIAALU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mDmY8RJC016oINGt2JAwSIyFeo7lYDjfQeueoAD6LTNVnV3oviuEBebmvA9XUsp+pqSEhj65qb7&#10;7OqIowzIrv8kSghEDlpYoKGSrSkfFAQBOnTq8dwdQ6aAzcCbzf3lHKMCzkI/WM5t+1ySTLc7qfQH&#10;KlpkjBRL6L5FJ8c7pQ0bkkwuJhgXOWsaq4CGv9gAx3EHYsNVc2ZY2IY+xV68jbZR6ITBYuuEXpY5&#10;63wTOosc2GWzbLPJ/F8mrh8mNStLyk2YSVx++GfNO8l8lMVZXko0rDRwhpKS+92mkehIQNy5/WzN&#10;4eTi5r6kYYsAubxKyQ9C7zaInXwRLZ0wD+dOvPQix/Pj23jhhXGY5S9TumOc/ntKqE9xPA/mo5gu&#10;pF/l5tnvbW4kaZmG8dGwNsXR2YkkRoJbXtrWasKa0X5WCkP/Ugpo99RoK1ij0VGtetgN9nWEVmtG&#10;zTtRPoKEpQCFgU5h9oFRC/kTox7mSIrVjwORFKPmI4dnYIbOZMjJ2E0G4QVcTbHGaDQ3ehxOh06y&#10;fQ3I00Nbw1PJmVXxhcXpgcFssMmc5pgZPs//rddl2q5+AwAA//8DAFBLAwQUAAYACAAAACEALxnE&#10;v94AAAAKAQAADwAAAGRycy9kb3ducmV2LnhtbEyPwU7DMAyG70i8Q2QkLmhLW7pqK00nhODCjcGF&#10;W9Z4bUXiVE3Wlj095gQ3W/70+/ur/eKsmHAMvScF6ToBgdR401Or4OP9ZbUFEaImo60nVPCNAfb1&#10;9VWlS+NnesPpEFvBIRRKraCLcSilDE2HToe1H5D4dvKj05HXsZVm1DOHOyuzJCmk0z3xh04P+NRh&#10;83U4OwXF8jzcve4wmy+NnejzkqYRU6Vub5bHBxARl/gHw68+q0PNTkd/JhOEVXCfbTaMKtjm3ImB&#10;Ii94ODKZ7xKQdSX/V6h/AAAA//8DAFBLAQItABQABgAIAAAAIQC2gziS/gAAAOEBAAATAAAAAAAA&#10;AAAAAAAAAAAAAABbQ29udGVudF9UeXBlc10ueG1sUEsBAi0AFAAGAAgAAAAhADj9If/WAAAAlAEA&#10;AAsAAAAAAAAAAAAAAAAALwEAAF9yZWxzLy5yZWxzUEsBAi0AFAAGAAgAAAAhAN48UWK0AgAAtQUA&#10;AA4AAAAAAAAAAAAAAAAALgIAAGRycy9lMm9Eb2MueG1sUEsBAi0AFAAGAAgAAAAhAC8ZxL/eAAAA&#10;CgEAAA8AAAAAAAAAAAAAAAAADgUAAGRycy9kb3ducmV2LnhtbFBLBQYAAAAABAAEAPMAAAAZBgAA&#10;AAA=&#10;" filled="f" stroked="f">
                <v:textbox style="mso-fit-shape-to-text:t" inset="0,0,0,0">
                  <w:txbxContent>
                    <w:p w:rsidR="006C1FBC" w:rsidRDefault="00163948" w:rsidP="006C1FBC">
                      <w:pPr>
                        <w:pStyle w:val="SayfaBal"/>
                        <w:jc w:val="center"/>
                        <w:rPr>
                          <w:rStyle w:val="SayfaNumaras"/>
                          <w:b/>
                        </w:rPr>
                      </w:pPr>
                      <w:r>
                        <w:rPr>
                          <w:rStyle w:val="SayfaNumaras"/>
                          <w:b/>
                        </w:rPr>
                        <w:t>Ma</w:t>
                      </w:r>
                      <w:r w:rsidR="002B0F6F">
                        <w:rPr>
                          <w:rStyle w:val="SayfaNumaras"/>
                          <w:b/>
                        </w:rPr>
                        <w:t xml:space="preserve">yıs </w:t>
                      </w:r>
                      <w:r w:rsidR="006C1FBC">
                        <w:rPr>
                          <w:rStyle w:val="SayfaNumaras"/>
                          <w:b/>
                        </w:rPr>
                        <w:t>Ayı</w:t>
                      </w:r>
                    </w:p>
                    <w:p w:rsidR="00F93001" w:rsidRDefault="00F93001" w:rsidP="00F93001">
                      <w:pPr>
                        <w:pStyle w:val="SayfaBal"/>
                        <w:rPr>
                          <w:rStyle w:val="SayfaNumaras"/>
                          <w:b/>
                        </w:rPr>
                      </w:pPr>
                    </w:p>
                  </w:txbxContent>
                </v:textbox>
                <w10:wrap anchorx="page" anchory="page"/>
              </v:shape>
            </w:pict>
          </mc:Fallback>
        </mc:AlternateContent>
      </w:r>
      <w:r w:rsidR="00C57AC0">
        <w:rPr>
          <w:noProof/>
        </w:rPr>
        <mc:AlternateContent>
          <mc:Choice Requires="wps">
            <w:drawing>
              <wp:anchor distT="0" distB="0" distL="114300" distR="114300" simplePos="0" relativeHeight="251724800" behindDoc="0" locked="0" layoutInCell="1" allowOverlap="1">
                <wp:simplePos x="0" y="0"/>
                <wp:positionH relativeFrom="page">
                  <wp:posOffset>409575</wp:posOffset>
                </wp:positionH>
                <wp:positionV relativeFrom="page">
                  <wp:posOffset>514350</wp:posOffset>
                </wp:positionV>
                <wp:extent cx="2181225" cy="206375"/>
                <wp:effectExtent l="0" t="0" r="0" b="0"/>
                <wp:wrapNone/>
                <wp:docPr id="230"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3001" w:rsidRDefault="00F93001" w:rsidP="00F93001">
                            <w:pPr>
                              <w:pStyle w:val="SayfaBal"/>
                              <w:jc w:val="left"/>
                            </w:pPr>
                            <w:r>
                              <w:t>Okul Bülteni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margin-left:32.25pt;margin-top:40.5pt;width:171.75pt;height:16.25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jzDsgIAALU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zqA8nLTTpgQ4a3YoB+UFkKtR3KgHH+w5c9QAH0GnLVnV3oviqEBebmvA9vZFS9DUlJWTom5vu&#10;xdURRxmQXf9BlBCIHLSwQEMlW1M+KAgCdMjk8dwdk0wBm4Ef+UEwx6iAs8BbzJZzG4Ik0+1OKv2O&#10;ihYZI8USum/RyfFOaZMNSSYXE4yLnDWNVUDDn22A47gDseGqOTNZ2Ib+iL14G22j0AmDxdYJvSxz&#10;bvJN6CxyfznPZtlmk/k/TVw/TGpWlpSbMJO4/PDPmneS+SiLs7yUaFhp4ExKSu53m0aiIwFx5/Y7&#10;FeTCzX2ehi0CcHlByQ9C7zaInXwRLZ0wD+dOvPQix/Pj23jhhXGY5c8p3TFO/50S6lMcz6Gnls5v&#10;uXn2e82NJC3TMD4a1qY4OjuRxEhwy0vbWk1YM9oXpTDpP5UC2j012grWaHRUqx52g30doZWzUfNO&#10;lI8gYSlAYaBTmH1g1EJ+x6iHOZJi9e1AJMWoec/hGZihMxlyMnaTQXgBV1OsMRrNjR6H06GTbF8D&#10;8vTQbuCp5Myq+CmL0wOD2WDJnOaYGT6X/9bradqufwEAAP//AwBQSwMEFAAGAAgAAAAhAGd+I3rd&#10;AAAACQEAAA8AAABkcnMvZG93bnJldi54bWxMj8FOwzAQRO9I/IO1SFwQdVzaKg1xKoTgwo3ChZsb&#10;b5MIex3FbhL69SwnetvRPM3OlLvZOzHiELtAGtQiA4FUB9tRo+Hz4/U+BxGTIWtcINTwgxF21fVV&#10;aQobJnrHcZ8awSEUC6OhTakvpIx1i97EReiR2DuGwZvEcmikHczE4d7JZZZtpDcd8YfW9PjcYv29&#10;P3kNm/mlv3vb4nI6126kr7NSCZXWtzfz0yOIhHP6h+GvPleHijsdwolsFI4zVmsmNeSKJ7G/ynI+&#10;DgyqhzXIqpSXC6pfAAAA//8DAFBLAQItABQABgAIAAAAIQC2gziS/gAAAOEBAAATAAAAAAAAAAAA&#10;AAAAAAAAAABbQ29udGVudF9UeXBlc10ueG1sUEsBAi0AFAAGAAgAAAAhADj9If/WAAAAlAEAAAsA&#10;AAAAAAAAAAAAAAAALwEAAF9yZWxzLy5yZWxzUEsBAi0AFAAGAAgAAAAhAPhyPMOyAgAAtQUAAA4A&#10;AAAAAAAAAAAAAAAALgIAAGRycy9lMm9Eb2MueG1sUEsBAi0AFAAGAAgAAAAhAGd+I3rdAAAACQEA&#10;AA8AAAAAAAAAAAAAAAAADAUAAGRycy9kb3ducmV2LnhtbFBLBQYAAAAABAAEAPMAAAAWBgAAAAA=&#10;" filled="f" stroked="f">
                <v:textbox style="mso-fit-shape-to-text:t" inset="0,0,0,0">
                  <w:txbxContent>
                    <w:p w:rsidR="00F93001" w:rsidRDefault="00F93001" w:rsidP="00F93001">
                      <w:pPr>
                        <w:pStyle w:val="SayfaBal"/>
                        <w:jc w:val="left"/>
                      </w:pPr>
                      <w:r>
                        <w:t>Okul Bülteni</w:t>
                      </w:r>
                    </w:p>
                  </w:txbxContent>
                </v:textbox>
                <w10:wrap anchorx="page" anchory="page"/>
              </v:shape>
            </w:pict>
          </mc:Fallback>
        </mc:AlternateContent>
      </w:r>
      <w:r w:rsidR="00C57AC0">
        <w:rPr>
          <w:noProof/>
        </w:rPr>
        <mc:AlternateContent>
          <mc:Choice Requires="wps">
            <w:drawing>
              <wp:anchor distT="0" distB="0" distL="114300" distR="114300" simplePos="0" relativeHeight="251722752" behindDoc="0" locked="0" layoutInCell="1" allowOverlap="1">
                <wp:simplePos x="0" y="0"/>
                <wp:positionH relativeFrom="page">
                  <wp:posOffset>295275</wp:posOffset>
                </wp:positionH>
                <wp:positionV relativeFrom="page">
                  <wp:posOffset>449580</wp:posOffset>
                </wp:positionV>
                <wp:extent cx="6858000" cy="365760"/>
                <wp:effectExtent l="0" t="0" r="0" b="0"/>
                <wp:wrapNone/>
                <wp:docPr id="229"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65760"/>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9B06134" id="Rectangle 126" o:spid="_x0000_s1026" style="position:absolute;margin-left:23.25pt;margin-top:35.4pt;width:540pt;height:28.8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rpwgwIAAP8EAAAOAAAAZHJzL2Uyb0RvYy54bWysVNuO0zAQfUfiHyy/d3MhTZto09VeCEJa&#10;YMXCB7i201g4trHdpruIf2fstEsXeECIl8TjGY/PnDnj84v9INGOWye0anB2lmLEFdVMqE2DP39q&#10;Z0uMnCeKEakVb/ADd/hi9fLF+WhqnuteS8YtgiTK1aNpcO+9qZPE0Z4PxJ1pwxU4O20H4sG0m4RZ&#10;MkL2QSZ5mpbJqC0zVlPuHOzeTE68ivm7jlP/oesc90g2GLD5+LXxuw7fZHVO6o0lphf0AIP8A4qB&#10;CAWXPqW6IZ6grRW/pRoEtdrpzp9RPSS66wTlsQaoJkt/qea+J4bHWoAcZ55ocv8vLX2/u7NIsAbn&#10;eYWRIgM06SPQRtRGcpTlZaBoNK6GyHtzZ0ORztxq+sUhpa97iOOX1uqx54QBsCzEJ88OBMPBUbQe&#10;32kG+cnW68jWvrNDSAg8oH1sysNTU/jeIwqb5XK+TFPoHQXfq3K+KGPXElIfTxvr/BuuBxQWDbaA&#10;PmYnu1vnAxpSH0Miei0Fa4WU0bCb9bW0aEdAIG1blnDTdMSdhkkVgpUOxyb3tAMg4Y7gC3Bjw79V&#10;WV6kV3k1a8vlYla0xXxWLdLlLM2qq6pMi6q4ab8HgFlR94Ixrm6F4kfxZcXfNfcwBpNsovzQ2OBq&#10;ns9j7c/Qu9MigctA5x+KHISHWZRiaHBgfAoidWjsa8XgAKk9EXJaJ8/hR5aBg+M/shJlEDo/KWit&#10;2QOowGpoEvQTXg1Y9No+YjTCBDbYfd0SyzGSbxUoqcqKIoxsNIr5IgfDnnrWpx6iKKRqsMdoWl77&#10;acy3xopNDzdlkRilL0F9nYjCCMqcUB00C1MWKzi8CGGMT+0Y9fPdWv0AAAD//wMAUEsDBBQABgAI&#10;AAAAIQCkSNIw3wAAAAoBAAAPAAAAZHJzL2Rvd25yZXYueG1sTI9BT4NAEIXvJv6HzZh4s0tJxQZZ&#10;msak0d60kuhxy06Bys4Sdgvor3c46W1m3sub72WbybZiwN43jhQsFxEIpNKZhioFxfvubg3CB01G&#10;t45QwTd62OTXV5lOjRvpDYdDqASHkE+1gjqELpXSlzVa7ReuQ2Lt5HqrA699JU2vRw63rYyjKJFW&#10;N8Qfat3hU43l1+FiFdDnFL3sz8nzfgjF6D7i1+Jnt1Xq9mbaPoIIOIU/M8z4jA45Mx3dhYwXrYJV&#10;cs9OBQ8RN5j1ZTxfjjzF6xXIPJP/K+S/AAAA//8DAFBLAQItABQABgAIAAAAIQC2gziS/gAAAOEB&#10;AAATAAAAAAAAAAAAAAAAAAAAAABbQ29udGVudF9UeXBlc10ueG1sUEsBAi0AFAAGAAgAAAAhADj9&#10;If/WAAAAlAEAAAsAAAAAAAAAAAAAAAAALwEAAF9yZWxzLy5yZWxzUEsBAi0AFAAGAAgAAAAhAOw6&#10;unCDAgAA/wQAAA4AAAAAAAAAAAAAAAAALgIAAGRycy9lMm9Eb2MueG1sUEsBAi0AFAAGAAgAAAAh&#10;AKRI0jDfAAAACgEAAA8AAAAAAAAAAAAAAAAA3QQAAGRycy9kb3ducmV2LnhtbFBLBQYAAAAABAAE&#10;APMAAADpBQAAAAA=&#10;" fillcolor="#f60" stroked="f">
                <w10:wrap anchorx="page" anchory="page"/>
              </v:rect>
            </w:pict>
          </mc:Fallback>
        </mc:AlternateContent>
      </w:r>
    </w:p>
    <w:p w:rsidR="00C57AC0" w:rsidRDefault="0006400B" w:rsidP="00F55111">
      <w:pPr>
        <w:jc w:val="right"/>
      </w:pPr>
      <w:r>
        <w:rPr>
          <w:noProof/>
        </w:rPr>
        <w:lastRenderedPageBreak/>
        <mc:AlternateContent>
          <mc:Choice Requires="wps">
            <w:drawing>
              <wp:anchor distT="45720" distB="45720" distL="114300" distR="114300" simplePos="0" relativeHeight="251708416" behindDoc="0" locked="0" layoutInCell="1" allowOverlap="1">
                <wp:simplePos x="0" y="0"/>
                <wp:positionH relativeFrom="margin">
                  <wp:posOffset>-800100</wp:posOffset>
                </wp:positionH>
                <wp:positionV relativeFrom="paragraph">
                  <wp:posOffset>0</wp:posOffset>
                </wp:positionV>
                <wp:extent cx="2923540" cy="2905125"/>
                <wp:effectExtent l="0" t="0" r="0" b="9525"/>
                <wp:wrapSquare wrapText="bothSides"/>
                <wp:docPr id="22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3540" cy="2905125"/>
                        </a:xfrm>
                        <a:prstGeom prst="rect">
                          <a:avLst/>
                        </a:prstGeom>
                        <a:solidFill>
                          <a:srgbClr val="FFFFFF"/>
                        </a:solidFill>
                        <a:ln w="9525">
                          <a:solidFill>
                            <a:srgbClr val="000000"/>
                          </a:solidFill>
                          <a:miter lim="800000"/>
                          <a:headEnd/>
                          <a:tailEnd/>
                        </a:ln>
                      </wps:spPr>
                      <wps:txbx>
                        <w:txbxContent>
                          <w:p w:rsidR="002019D5" w:rsidRDefault="002019D5" w:rsidP="00F4606B">
                            <w:pPr>
                              <w:rPr>
                                <w:rFonts w:ascii="Helvetica" w:hAnsi="Helvetica"/>
                                <w:b/>
                                <w:sz w:val="20"/>
                                <w:szCs w:val="20"/>
                              </w:rPr>
                            </w:pPr>
                          </w:p>
                          <w:p w:rsidR="00F55111" w:rsidRDefault="00F55111" w:rsidP="00EC4E3C">
                            <w:pPr>
                              <w:jc w:val="both"/>
                              <w:rPr>
                                <w:rFonts w:ascii="Helvetica" w:hAnsi="Helvetica"/>
                                <w:sz w:val="20"/>
                                <w:szCs w:val="20"/>
                              </w:rPr>
                            </w:pPr>
                          </w:p>
                          <w:p w:rsidR="00F55111" w:rsidRPr="00F55111" w:rsidRDefault="002B0F6F" w:rsidP="00F55111">
                            <w:pPr>
                              <w:jc w:val="both"/>
                              <w:rPr>
                                <w:rFonts w:ascii="Helvetica" w:hAnsi="Helvetica"/>
                                <w:b/>
                                <w:sz w:val="20"/>
                                <w:szCs w:val="20"/>
                              </w:rPr>
                            </w:pPr>
                            <w:r>
                              <w:rPr>
                                <w:rFonts w:ascii="Helvetica" w:hAnsi="Helvetica"/>
                                <w:b/>
                                <w:sz w:val="20"/>
                                <w:szCs w:val="20"/>
                              </w:rPr>
                              <w:t xml:space="preserve">Nisan </w:t>
                            </w:r>
                            <w:r w:rsidR="002019D5">
                              <w:rPr>
                                <w:rFonts w:ascii="Helvetica" w:hAnsi="Helvetica"/>
                                <w:b/>
                                <w:sz w:val="20"/>
                                <w:szCs w:val="20"/>
                              </w:rPr>
                              <w:t xml:space="preserve"> Ayında Okulda Öğrendiklerimiz</w:t>
                            </w:r>
                            <w:r w:rsidR="00F55111" w:rsidRPr="00F55111">
                              <w:rPr>
                                <w:rFonts w:ascii="Helvetica" w:hAnsi="Helvetica"/>
                                <w:b/>
                                <w:sz w:val="20"/>
                                <w:szCs w:val="20"/>
                              </w:rPr>
                              <w:t>:</w:t>
                            </w:r>
                          </w:p>
                          <w:p w:rsidR="00F55111" w:rsidRPr="00F55111" w:rsidRDefault="00F55111" w:rsidP="00F55111">
                            <w:pPr>
                              <w:jc w:val="both"/>
                              <w:rPr>
                                <w:rFonts w:ascii="Helvetica" w:hAnsi="Helvetica"/>
                                <w:sz w:val="20"/>
                                <w:szCs w:val="20"/>
                              </w:rPr>
                            </w:pPr>
                          </w:p>
                          <w:p w:rsidR="00CC162D" w:rsidRPr="00CC162D" w:rsidRDefault="00CC162D" w:rsidP="00CC162D">
                            <w:pPr>
                              <w:jc w:val="both"/>
                              <w:rPr>
                                <w:rFonts w:ascii="Helvetica" w:hAnsi="Helvetica"/>
                                <w:sz w:val="20"/>
                                <w:szCs w:val="20"/>
                              </w:rPr>
                            </w:pPr>
                            <w:r w:rsidRPr="00CC162D">
                              <w:rPr>
                                <w:rFonts w:ascii="Helvetica" w:hAnsi="Helvetica"/>
                                <w:b/>
                                <w:bCs/>
                                <w:sz w:val="20"/>
                                <w:szCs w:val="20"/>
                              </w:rPr>
                              <w:t>Şekil:</w:t>
                            </w:r>
                            <w:r w:rsidRPr="00CC162D">
                              <w:rPr>
                                <w:rFonts w:ascii="Helvetica" w:hAnsi="Helvetica"/>
                                <w:sz w:val="20"/>
                                <w:szCs w:val="20"/>
                              </w:rPr>
                              <w:t xml:space="preserve"> Öğrendiğimiz şekilleri tekrar ediyoruz</w:t>
                            </w:r>
                          </w:p>
                          <w:p w:rsidR="00CC162D" w:rsidRPr="00CC162D" w:rsidRDefault="00CC162D" w:rsidP="00CC162D">
                            <w:pPr>
                              <w:jc w:val="both"/>
                              <w:rPr>
                                <w:rFonts w:ascii="Helvetica" w:hAnsi="Helvetica"/>
                                <w:sz w:val="20"/>
                                <w:szCs w:val="20"/>
                              </w:rPr>
                            </w:pPr>
                            <w:r w:rsidRPr="00CC162D">
                              <w:rPr>
                                <w:rFonts w:ascii="Helvetica" w:hAnsi="Helvetica"/>
                                <w:b/>
                                <w:bCs/>
                                <w:sz w:val="20"/>
                                <w:szCs w:val="20"/>
                              </w:rPr>
                              <w:t>Renk:</w:t>
                            </w:r>
                            <w:r w:rsidRPr="00CC162D">
                              <w:rPr>
                                <w:rFonts w:ascii="Helvetica" w:hAnsi="Helvetica"/>
                                <w:sz w:val="20"/>
                                <w:szCs w:val="20"/>
                              </w:rPr>
                              <w:t xml:space="preserve"> kahverengi</w:t>
                            </w:r>
                          </w:p>
                          <w:p w:rsidR="00CC162D" w:rsidRPr="00CC162D" w:rsidRDefault="00CC162D" w:rsidP="00CC162D">
                            <w:pPr>
                              <w:jc w:val="both"/>
                              <w:rPr>
                                <w:rFonts w:ascii="Helvetica" w:hAnsi="Helvetica"/>
                                <w:sz w:val="20"/>
                                <w:szCs w:val="20"/>
                              </w:rPr>
                            </w:pPr>
                            <w:r w:rsidRPr="00CC162D">
                              <w:rPr>
                                <w:rFonts w:ascii="Helvetica" w:hAnsi="Helvetica"/>
                                <w:b/>
                                <w:bCs/>
                                <w:sz w:val="20"/>
                                <w:szCs w:val="20"/>
                              </w:rPr>
                              <w:t>Sayı:</w:t>
                            </w:r>
                            <w:r w:rsidRPr="00CC162D">
                              <w:rPr>
                                <w:rFonts w:ascii="Helvetica" w:hAnsi="Helvetica"/>
                                <w:sz w:val="20"/>
                                <w:szCs w:val="20"/>
                              </w:rPr>
                              <w:t xml:space="preserve">  </w:t>
                            </w:r>
                            <w:r w:rsidR="002B0F6F">
                              <w:rPr>
                                <w:rFonts w:ascii="Helvetica" w:hAnsi="Helvetica"/>
                                <w:sz w:val="20"/>
                                <w:szCs w:val="20"/>
                              </w:rPr>
                              <w:t xml:space="preserve">9 </w:t>
                            </w:r>
                            <w:r w:rsidRPr="00CC162D">
                              <w:rPr>
                                <w:rFonts w:ascii="Helvetica" w:hAnsi="Helvetica"/>
                                <w:sz w:val="20"/>
                                <w:szCs w:val="20"/>
                              </w:rPr>
                              <w:t>rakamı</w:t>
                            </w:r>
                          </w:p>
                          <w:p w:rsidR="00CC162D" w:rsidRPr="00CC162D" w:rsidRDefault="00CC162D" w:rsidP="00CC162D">
                            <w:pPr>
                              <w:jc w:val="both"/>
                              <w:rPr>
                                <w:rFonts w:ascii="Helvetica" w:hAnsi="Helvetica"/>
                                <w:sz w:val="20"/>
                                <w:szCs w:val="20"/>
                              </w:rPr>
                            </w:pPr>
                            <w:r w:rsidRPr="00CC162D">
                              <w:rPr>
                                <w:rFonts w:ascii="Helvetica" w:hAnsi="Helvetica"/>
                                <w:b/>
                                <w:bCs/>
                                <w:sz w:val="20"/>
                                <w:szCs w:val="20"/>
                              </w:rPr>
                              <w:t>Sesler:</w:t>
                            </w:r>
                            <w:r w:rsidRPr="00CC162D">
                              <w:rPr>
                                <w:rFonts w:ascii="Helvetica" w:hAnsi="Helvetica"/>
                                <w:sz w:val="20"/>
                                <w:szCs w:val="20"/>
                              </w:rPr>
                              <w:t xml:space="preserve"> </w:t>
                            </w:r>
                            <w:r w:rsidR="002B0F6F">
                              <w:rPr>
                                <w:rFonts w:ascii="Helvetica" w:hAnsi="Helvetica"/>
                                <w:sz w:val="20"/>
                                <w:szCs w:val="20"/>
                              </w:rPr>
                              <w:t xml:space="preserve"> u-ü </w:t>
                            </w:r>
                            <w:r w:rsidRPr="00CC162D">
                              <w:rPr>
                                <w:rFonts w:ascii="Helvetica" w:hAnsi="Helvetica"/>
                                <w:sz w:val="20"/>
                                <w:szCs w:val="20"/>
                              </w:rPr>
                              <w:t>Sesi</w:t>
                            </w:r>
                          </w:p>
                          <w:p w:rsidR="00EC4E3C" w:rsidRDefault="00CC162D" w:rsidP="00CC162D">
                            <w:pPr>
                              <w:jc w:val="both"/>
                              <w:rPr>
                                <w:rFonts w:ascii="Helvetica" w:hAnsi="Helvetica"/>
                                <w:sz w:val="20"/>
                                <w:szCs w:val="20"/>
                              </w:rPr>
                            </w:pPr>
                            <w:r w:rsidRPr="00CC162D">
                              <w:rPr>
                                <w:rFonts w:ascii="Helvetica" w:hAnsi="Helvetica"/>
                                <w:b/>
                                <w:bCs/>
                                <w:sz w:val="20"/>
                                <w:szCs w:val="20"/>
                              </w:rPr>
                              <w:t>Kavram:</w:t>
                            </w:r>
                            <w:r w:rsidRPr="00CC162D">
                              <w:rPr>
                                <w:rFonts w:ascii="Helvetica" w:hAnsi="Helvetica"/>
                                <w:sz w:val="20"/>
                                <w:szCs w:val="20"/>
                              </w:rPr>
                              <w:t xml:space="preserve"> geri dönüşüm ne demek öğreniyoruz</w:t>
                            </w:r>
                          </w:p>
                          <w:p w:rsidR="002019D5" w:rsidRPr="00EC4E3C" w:rsidRDefault="00163948" w:rsidP="002019D5">
                            <w:pPr>
                              <w:rPr>
                                <w:rFonts w:ascii="Helvetica" w:hAnsi="Helvetica"/>
                                <w:b/>
                                <w:sz w:val="20"/>
                                <w:szCs w:val="20"/>
                              </w:rPr>
                            </w:pPr>
                            <w:r>
                              <w:rPr>
                                <w:rFonts w:ascii="Helvetica" w:hAnsi="Helvetica"/>
                                <w:b/>
                                <w:sz w:val="20"/>
                                <w:szCs w:val="20"/>
                              </w:rPr>
                              <w:t>Ma</w:t>
                            </w:r>
                            <w:r w:rsidR="002B0F6F">
                              <w:rPr>
                                <w:rFonts w:ascii="Helvetica" w:hAnsi="Helvetica"/>
                                <w:b/>
                                <w:sz w:val="20"/>
                                <w:szCs w:val="20"/>
                              </w:rPr>
                              <w:t xml:space="preserve">yıs </w:t>
                            </w:r>
                            <w:r w:rsidR="002019D5">
                              <w:rPr>
                                <w:rFonts w:ascii="Helvetica" w:hAnsi="Helvetica"/>
                                <w:b/>
                                <w:sz w:val="20"/>
                                <w:szCs w:val="20"/>
                              </w:rPr>
                              <w:t>Ayında Okulda Öğreneceklerimiz</w:t>
                            </w:r>
                            <w:r w:rsidR="002019D5" w:rsidRPr="00EC4E3C">
                              <w:rPr>
                                <w:rFonts w:ascii="Helvetica" w:hAnsi="Helvetica"/>
                                <w:b/>
                                <w:sz w:val="20"/>
                                <w:szCs w:val="20"/>
                              </w:rPr>
                              <w:t>:</w:t>
                            </w:r>
                          </w:p>
                          <w:p w:rsidR="002019D5" w:rsidRDefault="002019D5" w:rsidP="002019D5">
                            <w:pPr>
                              <w:jc w:val="center"/>
                              <w:rPr>
                                <w:rFonts w:ascii="Helvetica" w:hAnsi="Helvetica"/>
                                <w:sz w:val="20"/>
                                <w:szCs w:val="20"/>
                              </w:rPr>
                            </w:pPr>
                          </w:p>
                          <w:p w:rsidR="002019D5" w:rsidRDefault="002019D5" w:rsidP="002019D5">
                            <w:pPr>
                              <w:jc w:val="both"/>
                              <w:rPr>
                                <w:rFonts w:ascii="Helvetica" w:hAnsi="Helvetica"/>
                                <w:sz w:val="20"/>
                                <w:szCs w:val="20"/>
                              </w:rPr>
                            </w:pPr>
                            <w:r w:rsidRPr="00EC4E3C">
                              <w:rPr>
                                <w:rFonts w:ascii="Helvetica" w:hAnsi="Helvetica"/>
                                <w:b/>
                                <w:sz w:val="20"/>
                                <w:szCs w:val="20"/>
                              </w:rPr>
                              <w:t>Şekil:</w:t>
                            </w:r>
                            <w:r w:rsidR="00D20247" w:rsidRPr="00D20247">
                              <w:rPr>
                                <w:rFonts w:ascii="Helvetica" w:hAnsi="Helvetica"/>
                                <w:bCs/>
                                <w:sz w:val="20"/>
                                <w:szCs w:val="20"/>
                              </w:rPr>
                              <w:t>Elips şekli tekrar ediyoruz</w:t>
                            </w:r>
                          </w:p>
                          <w:p w:rsidR="002019D5" w:rsidRDefault="002019D5" w:rsidP="002019D5">
                            <w:pPr>
                              <w:jc w:val="both"/>
                              <w:rPr>
                                <w:rFonts w:ascii="Helvetica" w:hAnsi="Helvetica"/>
                                <w:sz w:val="20"/>
                                <w:szCs w:val="20"/>
                              </w:rPr>
                            </w:pPr>
                            <w:r w:rsidRPr="00EC4E3C">
                              <w:rPr>
                                <w:rFonts w:ascii="Helvetica" w:hAnsi="Helvetica"/>
                                <w:b/>
                                <w:sz w:val="20"/>
                                <w:szCs w:val="20"/>
                              </w:rPr>
                              <w:t>Renk:</w:t>
                            </w:r>
                            <w:r w:rsidR="00D20247" w:rsidRPr="00D20247">
                              <w:rPr>
                                <w:rFonts w:ascii="Helvetica" w:hAnsi="Helvetica"/>
                                <w:bCs/>
                                <w:sz w:val="20"/>
                                <w:szCs w:val="20"/>
                              </w:rPr>
                              <w:t>siyah-beyaz-gri</w:t>
                            </w:r>
                          </w:p>
                          <w:p w:rsidR="002019D5" w:rsidRDefault="002019D5" w:rsidP="002019D5">
                            <w:pPr>
                              <w:jc w:val="both"/>
                              <w:rPr>
                                <w:rFonts w:ascii="Helvetica" w:hAnsi="Helvetica"/>
                                <w:sz w:val="20"/>
                                <w:szCs w:val="20"/>
                              </w:rPr>
                            </w:pPr>
                            <w:r w:rsidRPr="00EC4E3C">
                              <w:rPr>
                                <w:rFonts w:ascii="Helvetica" w:hAnsi="Helvetica"/>
                                <w:b/>
                                <w:sz w:val="20"/>
                                <w:szCs w:val="20"/>
                              </w:rPr>
                              <w:t>Sayı:</w:t>
                            </w:r>
                            <w:r w:rsidR="00A41DD7">
                              <w:rPr>
                                <w:rFonts w:ascii="Helvetica" w:hAnsi="Helvetica"/>
                                <w:sz w:val="20"/>
                                <w:szCs w:val="20"/>
                              </w:rPr>
                              <w:t xml:space="preserve"> </w:t>
                            </w:r>
                            <w:r w:rsidR="00DC70F7">
                              <w:rPr>
                                <w:rFonts w:ascii="Helvetica" w:hAnsi="Helvetica"/>
                                <w:sz w:val="20"/>
                                <w:szCs w:val="20"/>
                              </w:rPr>
                              <w:t xml:space="preserve"> </w:t>
                            </w:r>
                            <w:r w:rsidR="002B0F6F">
                              <w:rPr>
                                <w:rFonts w:ascii="Helvetica" w:hAnsi="Helvetica"/>
                                <w:sz w:val="20"/>
                                <w:szCs w:val="20"/>
                              </w:rPr>
                              <w:t xml:space="preserve">10 </w:t>
                            </w:r>
                            <w:r w:rsidR="00DC70F7">
                              <w:rPr>
                                <w:rFonts w:ascii="Helvetica" w:hAnsi="Helvetica"/>
                                <w:sz w:val="20"/>
                                <w:szCs w:val="20"/>
                              </w:rPr>
                              <w:t>rakamı</w:t>
                            </w:r>
                            <w:r w:rsidR="00D20247">
                              <w:rPr>
                                <w:rFonts w:ascii="Helvetica" w:hAnsi="Helvetica"/>
                                <w:sz w:val="20"/>
                                <w:szCs w:val="20"/>
                              </w:rPr>
                              <w:t>-0 rakamı</w:t>
                            </w:r>
                          </w:p>
                          <w:p w:rsidR="002019D5" w:rsidRDefault="002019D5" w:rsidP="002019D5">
                            <w:pPr>
                              <w:jc w:val="both"/>
                              <w:rPr>
                                <w:rFonts w:ascii="Helvetica" w:hAnsi="Helvetica"/>
                                <w:sz w:val="20"/>
                                <w:szCs w:val="20"/>
                              </w:rPr>
                            </w:pPr>
                            <w:r w:rsidRPr="00EC4E3C">
                              <w:rPr>
                                <w:rFonts w:ascii="Helvetica" w:hAnsi="Helvetica"/>
                                <w:b/>
                                <w:sz w:val="20"/>
                                <w:szCs w:val="20"/>
                              </w:rPr>
                              <w:t>Kavram:</w:t>
                            </w:r>
                            <w:r w:rsidR="00A41DD7">
                              <w:rPr>
                                <w:rFonts w:ascii="Helvetica" w:hAnsi="Helvetica"/>
                                <w:sz w:val="20"/>
                                <w:szCs w:val="20"/>
                              </w:rPr>
                              <w:t xml:space="preserve"> </w:t>
                            </w:r>
                            <w:r w:rsidR="00DC70F7">
                              <w:rPr>
                                <w:rFonts w:ascii="Helvetica" w:hAnsi="Helvetica"/>
                                <w:sz w:val="20"/>
                                <w:szCs w:val="20"/>
                              </w:rPr>
                              <w:t>canlı- cansız</w:t>
                            </w:r>
                          </w:p>
                          <w:p w:rsidR="002019D5" w:rsidRDefault="002019D5" w:rsidP="00F76C11">
                            <w:pPr>
                              <w:jc w:val="both"/>
                              <w:rPr>
                                <w:rFonts w:ascii="Helvetica" w:hAnsi="Helvetica"/>
                                <w:sz w:val="20"/>
                                <w:szCs w:val="20"/>
                              </w:rPr>
                            </w:pPr>
                          </w:p>
                          <w:p w:rsidR="006C37C7" w:rsidRPr="002019D5" w:rsidRDefault="006C37C7" w:rsidP="00F76C11">
                            <w:pPr>
                              <w:jc w:val="both"/>
                              <w:rPr>
                                <w:rFonts w:ascii="Helvetica" w:hAnsi="Helvetica"/>
                                <w:color w:val="FF6600"/>
                                <w:sz w:val="22"/>
                                <w:szCs w:val="22"/>
                              </w:rPr>
                            </w:pPr>
                            <w:r w:rsidRPr="002019D5">
                              <w:rPr>
                                <w:rFonts w:ascii="Helvetica" w:hAnsi="Helvetica"/>
                                <w:color w:val="FF6600"/>
                                <w:sz w:val="22"/>
                                <w:szCs w:val="22"/>
                              </w:rPr>
                              <w:t>Lütfen Evde Bu Kavramlara Çalışınız.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63pt;margin-top:0;width:230.2pt;height:228.75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GEZKgIAAFMEAAAOAAAAZHJzL2Uyb0RvYy54bWysVNuO0zAQfUfiHyy/06ShhW3UdLV0KULs&#10;AtLCBziO01jYHmM7TcrXM3a6pVzEAyIPlu0Zn5k5Zybr61ErchDOSzAVnc9ySoTh0Eizr+jnT7tn&#10;V5T4wEzDFBhR0aPw9Hrz9Ml6sKUooAPVCEcQxPhysBXtQrBllnneCc38DKwwaGzBaRbw6PZZ49iA&#10;6FplRZ6/yAZwjXXAhfd4ezsZ6Sbht63g4UPbehGIqijmFtLq0lrHNdusWbl3zHaSn9Jg/5CFZtJg&#10;0DPULQuM9E7+BqUld+ChDTMOOoO2lVykGrCaef5LNQ8dsyLVguR4e6bJ/z9Y/v7w0RHZVLQokB/D&#10;NIp0L4I05F0fet+TInI0WF+i64NF5zC+ghG1TvV6ewf8iycGth0ze3HjHAydYA3mOI8vs4unE46P&#10;IPVwDw2GYn2ABDS2TkcCkRKC6JjL8ayPGAPheFmsiufLBZo42opVvpwXyxSDlY/PrfPhjQBN4qai&#10;DhsgwbPDnQ8xHVY+usRoHpRsdlKpdHD7eqscOTBsll36Tug/uSlDhoqulhj77xB5+v4EoWXArldS&#10;V/Tq7MTKyNtr06SeDEyqaY8pK3MiMnI3sRjGeky6Lc4C1dAckVoHU5fjVOKmA/eNkgE7vKL+a8+c&#10;oES9NSjPar6IXIZ0WCxfRv3dpaW+tDDDEaqigZJpuw1pjCIFBm5QxlYmgqPeUyannLFzE++nKYuj&#10;cXlOXj/+BZvvAAAA//8DAFBLAwQUAAYACAAAACEAoN/x0+EAAAAJAQAADwAAAGRycy9kb3ducmV2&#10;LnhtbEyPT0vDQBDF74LfYRnBi7SbNmlaYyZFBEVvWkWv22SaBPdP3N2m8ds7nvTyYHjDe79Xbiej&#10;xUg+9M4iLOYJCLK1a3rbIry93s82IEJUtlHaWUL4pgDb6vysVEXjTvaFxl1sBYfYUCiELsahkDLU&#10;HRkV5m4gy97BeaMin76VjVcnDjdaLpMkl0b1lhs6NdBdR/Xn7mgQNtnj+BGe0uf3Oj/o63i1Hh++&#10;POLlxXR7AyLSFP+e4Ref0aFipr072iYIjTBbLHMeExFY2U/TLAOxR8hW6xXIqpT/F1Q/AAAA//8D&#10;AFBLAQItABQABgAIAAAAIQC2gziS/gAAAOEBAAATAAAAAAAAAAAAAAAAAAAAAABbQ29udGVudF9U&#10;eXBlc10ueG1sUEsBAi0AFAAGAAgAAAAhADj9If/WAAAAlAEAAAsAAAAAAAAAAAAAAAAALwEAAF9y&#10;ZWxzLy5yZWxzUEsBAi0AFAAGAAgAAAAhABzsYRkqAgAAUwQAAA4AAAAAAAAAAAAAAAAALgIAAGRy&#10;cy9lMm9Eb2MueG1sUEsBAi0AFAAGAAgAAAAhAKDf8dPhAAAACQEAAA8AAAAAAAAAAAAAAAAAhAQA&#10;AGRycy9kb3ducmV2LnhtbFBLBQYAAAAABAAEAPMAAACSBQAAAAA=&#10;">
                <v:textbox>
                  <w:txbxContent>
                    <w:p w:rsidR="002019D5" w:rsidRDefault="002019D5" w:rsidP="00F4606B">
                      <w:pPr>
                        <w:rPr>
                          <w:rFonts w:ascii="Helvetica" w:hAnsi="Helvetica"/>
                          <w:b/>
                          <w:sz w:val="20"/>
                          <w:szCs w:val="20"/>
                        </w:rPr>
                      </w:pPr>
                    </w:p>
                    <w:p w:rsidR="00F55111" w:rsidRDefault="00F55111" w:rsidP="00EC4E3C">
                      <w:pPr>
                        <w:jc w:val="both"/>
                        <w:rPr>
                          <w:rFonts w:ascii="Helvetica" w:hAnsi="Helvetica"/>
                          <w:sz w:val="20"/>
                          <w:szCs w:val="20"/>
                        </w:rPr>
                      </w:pPr>
                    </w:p>
                    <w:p w:rsidR="00F55111" w:rsidRPr="00F55111" w:rsidRDefault="002B0F6F" w:rsidP="00F55111">
                      <w:pPr>
                        <w:jc w:val="both"/>
                        <w:rPr>
                          <w:rFonts w:ascii="Helvetica" w:hAnsi="Helvetica"/>
                          <w:b/>
                          <w:sz w:val="20"/>
                          <w:szCs w:val="20"/>
                        </w:rPr>
                      </w:pPr>
                      <w:r>
                        <w:rPr>
                          <w:rFonts w:ascii="Helvetica" w:hAnsi="Helvetica"/>
                          <w:b/>
                          <w:sz w:val="20"/>
                          <w:szCs w:val="20"/>
                        </w:rPr>
                        <w:t xml:space="preserve">Nisan </w:t>
                      </w:r>
                      <w:r w:rsidR="002019D5">
                        <w:rPr>
                          <w:rFonts w:ascii="Helvetica" w:hAnsi="Helvetica"/>
                          <w:b/>
                          <w:sz w:val="20"/>
                          <w:szCs w:val="20"/>
                        </w:rPr>
                        <w:t xml:space="preserve"> Ayında Okulda Öğrendiklerimiz</w:t>
                      </w:r>
                      <w:r w:rsidR="00F55111" w:rsidRPr="00F55111">
                        <w:rPr>
                          <w:rFonts w:ascii="Helvetica" w:hAnsi="Helvetica"/>
                          <w:b/>
                          <w:sz w:val="20"/>
                          <w:szCs w:val="20"/>
                        </w:rPr>
                        <w:t>:</w:t>
                      </w:r>
                    </w:p>
                    <w:p w:rsidR="00F55111" w:rsidRPr="00F55111" w:rsidRDefault="00F55111" w:rsidP="00F55111">
                      <w:pPr>
                        <w:jc w:val="both"/>
                        <w:rPr>
                          <w:rFonts w:ascii="Helvetica" w:hAnsi="Helvetica"/>
                          <w:sz w:val="20"/>
                          <w:szCs w:val="20"/>
                        </w:rPr>
                      </w:pPr>
                    </w:p>
                    <w:p w:rsidR="00CC162D" w:rsidRPr="00CC162D" w:rsidRDefault="00CC162D" w:rsidP="00CC162D">
                      <w:pPr>
                        <w:jc w:val="both"/>
                        <w:rPr>
                          <w:rFonts w:ascii="Helvetica" w:hAnsi="Helvetica"/>
                          <w:sz w:val="20"/>
                          <w:szCs w:val="20"/>
                        </w:rPr>
                      </w:pPr>
                      <w:r w:rsidRPr="00CC162D">
                        <w:rPr>
                          <w:rFonts w:ascii="Helvetica" w:hAnsi="Helvetica"/>
                          <w:b/>
                          <w:bCs/>
                          <w:sz w:val="20"/>
                          <w:szCs w:val="20"/>
                        </w:rPr>
                        <w:t>Şekil:</w:t>
                      </w:r>
                      <w:r w:rsidRPr="00CC162D">
                        <w:rPr>
                          <w:rFonts w:ascii="Helvetica" w:hAnsi="Helvetica"/>
                          <w:sz w:val="20"/>
                          <w:szCs w:val="20"/>
                        </w:rPr>
                        <w:t xml:space="preserve"> Öğrendiğimiz şekilleri tekrar ediyoruz</w:t>
                      </w:r>
                    </w:p>
                    <w:p w:rsidR="00CC162D" w:rsidRPr="00CC162D" w:rsidRDefault="00CC162D" w:rsidP="00CC162D">
                      <w:pPr>
                        <w:jc w:val="both"/>
                        <w:rPr>
                          <w:rFonts w:ascii="Helvetica" w:hAnsi="Helvetica"/>
                          <w:sz w:val="20"/>
                          <w:szCs w:val="20"/>
                        </w:rPr>
                      </w:pPr>
                      <w:r w:rsidRPr="00CC162D">
                        <w:rPr>
                          <w:rFonts w:ascii="Helvetica" w:hAnsi="Helvetica"/>
                          <w:b/>
                          <w:bCs/>
                          <w:sz w:val="20"/>
                          <w:szCs w:val="20"/>
                        </w:rPr>
                        <w:t>Renk:</w:t>
                      </w:r>
                      <w:r w:rsidRPr="00CC162D">
                        <w:rPr>
                          <w:rFonts w:ascii="Helvetica" w:hAnsi="Helvetica"/>
                          <w:sz w:val="20"/>
                          <w:szCs w:val="20"/>
                        </w:rPr>
                        <w:t xml:space="preserve"> kahverengi</w:t>
                      </w:r>
                    </w:p>
                    <w:p w:rsidR="00CC162D" w:rsidRPr="00CC162D" w:rsidRDefault="00CC162D" w:rsidP="00CC162D">
                      <w:pPr>
                        <w:jc w:val="both"/>
                        <w:rPr>
                          <w:rFonts w:ascii="Helvetica" w:hAnsi="Helvetica"/>
                          <w:sz w:val="20"/>
                          <w:szCs w:val="20"/>
                        </w:rPr>
                      </w:pPr>
                      <w:r w:rsidRPr="00CC162D">
                        <w:rPr>
                          <w:rFonts w:ascii="Helvetica" w:hAnsi="Helvetica"/>
                          <w:b/>
                          <w:bCs/>
                          <w:sz w:val="20"/>
                          <w:szCs w:val="20"/>
                        </w:rPr>
                        <w:t>Sayı:</w:t>
                      </w:r>
                      <w:r w:rsidRPr="00CC162D">
                        <w:rPr>
                          <w:rFonts w:ascii="Helvetica" w:hAnsi="Helvetica"/>
                          <w:sz w:val="20"/>
                          <w:szCs w:val="20"/>
                        </w:rPr>
                        <w:t xml:space="preserve">  </w:t>
                      </w:r>
                      <w:r w:rsidR="002B0F6F">
                        <w:rPr>
                          <w:rFonts w:ascii="Helvetica" w:hAnsi="Helvetica"/>
                          <w:sz w:val="20"/>
                          <w:szCs w:val="20"/>
                        </w:rPr>
                        <w:t xml:space="preserve">9 </w:t>
                      </w:r>
                      <w:r w:rsidRPr="00CC162D">
                        <w:rPr>
                          <w:rFonts w:ascii="Helvetica" w:hAnsi="Helvetica"/>
                          <w:sz w:val="20"/>
                          <w:szCs w:val="20"/>
                        </w:rPr>
                        <w:t>rakamı</w:t>
                      </w:r>
                    </w:p>
                    <w:p w:rsidR="00CC162D" w:rsidRPr="00CC162D" w:rsidRDefault="00CC162D" w:rsidP="00CC162D">
                      <w:pPr>
                        <w:jc w:val="both"/>
                        <w:rPr>
                          <w:rFonts w:ascii="Helvetica" w:hAnsi="Helvetica"/>
                          <w:sz w:val="20"/>
                          <w:szCs w:val="20"/>
                        </w:rPr>
                      </w:pPr>
                      <w:r w:rsidRPr="00CC162D">
                        <w:rPr>
                          <w:rFonts w:ascii="Helvetica" w:hAnsi="Helvetica"/>
                          <w:b/>
                          <w:bCs/>
                          <w:sz w:val="20"/>
                          <w:szCs w:val="20"/>
                        </w:rPr>
                        <w:t>Sesler:</w:t>
                      </w:r>
                      <w:r w:rsidRPr="00CC162D">
                        <w:rPr>
                          <w:rFonts w:ascii="Helvetica" w:hAnsi="Helvetica"/>
                          <w:sz w:val="20"/>
                          <w:szCs w:val="20"/>
                        </w:rPr>
                        <w:t xml:space="preserve"> </w:t>
                      </w:r>
                      <w:r w:rsidR="002B0F6F">
                        <w:rPr>
                          <w:rFonts w:ascii="Helvetica" w:hAnsi="Helvetica"/>
                          <w:sz w:val="20"/>
                          <w:szCs w:val="20"/>
                        </w:rPr>
                        <w:t xml:space="preserve"> u-ü </w:t>
                      </w:r>
                      <w:r w:rsidRPr="00CC162D">
                        <w:rPr>
                          <w:rFonts w:ascii="Helvetica" w:hAnsi="Helvetica"/>
                          <w:sz w:val="20"/>
                          <w:szCs w:val="20"/>
                        </w:rPr>
                        <w:t>Sesi</w:t>
                      </w:r>
                    </w:p>
                    <w:p w:rsidR="00EC4E3C" w:rsidRDefault="00CC162D" w:rsidP="00CC162D">
                      <w:pPr>
                        <w:jc w:val="both"/>
                        <w:rPr>
                          <w:rFonts w:ascii="Helvetica" w:hAnsi="Helvetica"/>
                          <w:sz w:val="20"/>
                          <w:szCs w:val="20"/>
                        </w:rPr>
                      </w:pPr>
                      <w:r w:rsidRPr="00CC162D">
                        <w:rPr>
                          <w:rFonts w:ascii="Helvetica" w:hAnsi="Helvetica"/>
                          <w:b/>
                          <w:bCs/>
                          <w:sz w:val="20"/>
                          <w:szCs w:val="20"/>
                        </w:rPr>
                        <w:t>Kavram:</w:t>
                      </w:r>
                      <w:r w:rsidRPr="00CC162D">
                        <w:rPr>
                          <w:rFonts w:ascii="Helvetica" w:hAnsi="Helvetica"/>
                          <w:sz w:val="20"/>
                          <w:szCs w:val="20"/>
                        </w:rPr>
                        <w:t xml:space="preserve"> geri dönüşüm ne demek öğreniyoruz</w:t>
                      </w:r>
                    </w:p>
                    <w:p w:rsidR="002019D5" w:rsidRPr="00EC4E3C" w:rsidRDefault="00163948" w:rsidP="002019D5">
                      <w:pPr>
                        <w:rPr>
                          <w:rFonts w:ascii="Helvetica" w:hAnsi="Helvetica"/>
                          <w:b/>
                          <w:sz w:val="20"/>
                          <w:szCs w:val="20"/>
                        </w:rPr>
                      </w:pPr>
                      <w:r>
                        <w:rPr>
                          <w:rFonts w:ascii="Helvetica" w:hAnsi="Helvetica"/>
                          <w:b/>
                          <w:sz w:val="20"/>
                          <w:szCs w:val="20"/>
                        </w:rPr>
                        <w:t>Ma</w:t>
                      </w:r>
                      <w:r w:rsidR="002B0F6F">
                        <w:rPr>
                          <w:rFonts w:ascii="Helvetica" w:hAnsi="Helvetica"/>
                          <w:b/>
                          <w:sz w:val="20"/>
                          <w:szCs w:val="20"/>
                        </w:rPr>
                        <w:t xml:space="preserve">yıs </w:t>
                      </w:r>
                      <w:r w:rsidR="002019D5">
                        <w:rPr>
                          <w:rFonts w:ascii="Helvetica" w:hAnsi="Helvetica"/>
                          <w:b/>
                          <w:sz w:val="20"/>
                          <w:szCs w:val="20"/>
                        </w:rPr>
                        <w:t>Ayında Okulda Öğreneceklerimiz</w:t>
                      </w:r>
                      <w:r w:rsidR="002019D5" w:rsidRPr="00EC4E3C">
                        <w:rPr>
                          <w:rFonts w:ascii="Helvetica" w:hAnsi="Helvetica"/>
                          <w:b/>
                          <w:sz w:val="20"/>
                          <w:szCs w:val="20"/>
                        </w:rPr>
                        <w:t>:</w:t>
                      </w:r>
                    </w:p>
                    <w:p w:rsidR="002019D5" w:rsidRDefault="002019D5" w:rsidP="002019D5">
                      <w:pPr>
                        <w:jc w:val="center"/>
                        <w:rPr>
                          <w:rFonts w:ascii="Helvetica" w:hAnsi="Helvetica"/>
                          <w:sz w:val="20"/>
                          <w:szCs w:val="20"/>
                        </w:rPr>
                      </w:pPr>
                    </w:p>
                    <w:p w:rsidR="002019D5" w:rsidRDefault="002019D5" w:rsidP="002019D5">
                      <w:pPr>
                        <w:jc w:val="both"/>
                        <w:rPr>
                          <w:rFonts w:ascii="Helvetica" w:hAnsi="Helvetica"/>
                          <w:sz w:val="20"/>
                          <w:szCs w:val="20"/>
                        </w:rPr>
                      </w:pPr>
                      <w:r w:rsidRPr="00EC4E3C">
                        <w:rPr>
                          <w:rFonts w:ascii="Helvetica" w:hAnsi="Helvetica"/>
                          <w:b/>
                          <w:sz w:val="20"/>
                          <w:szCs w:val="20"/>
                        </w:rPr>
                        <w:t>Şekil:</w:t>
                      </w:r>
                      <w:r w:rsidR="00D20247" w:rsidRPr="00D20247">
                        <w:rPr>
                          <w:rFonts w:ascii="Helvetica" w:hAnsi="Helvetica"/>
                          <w:bCs/>
                          <w:sz w:val="20"/>
                          <w:szCs w:val="20"/>
                        </w:rPr>
                        <w:t>Elips şekli tekrar ediyoruz</w:t>
                      </w:r>
                    </w:p>
                    <w:p w:rsidR="002019D5" w:rsidRDefault="002019D5" w:rsidP="002019D5">
                      <w:pPr>
                        <w:jc w:val="both"/>
                        <w:rPr>
                          <w:rFonts w:ascii="Helvetica" w:hAnsi="Helvetica"/>
                          <w:sz w:val="20"/>
                          <w:szCs w:val="20"/>
                        </w:rPr>
                      </w:pPr>
                      <w:r w:rsidRPr="00EC4E3C">
                        <w:rPr>
                          <w:rFonts w:ascii="Helvetica" w:hAnsi="Helvetica"/>
                          <w:b/>
                          <w:sz w:val="20"/>
                          <w:szCs w:val="20"/>
                        </w:rPr>
                        <w:t>Renk:</w:t>
                      </w:r>
                      <w:r w:rsidR="00D20247" w:rsidRPr="00D20247">
                        <w:rPr>
                          <w:rFonts w:ascii="Helvetica" w:hAnsi="Helvetica"/>
                          <w:bCs/>
                          <w:sz w:val="20"/>
                          <w:szCs w:val="20"/>
                        </w:rPr>
                        <w:t>siyah-beyaz-gri</w:t>
                      </w:r>
                    </w:p>
                    <w:p w:rsidR="002019D5" w:rsidRDefault="002019D5" w:rsidP="002019D5">
                      <w:pPr>
                        <w:jc w:val="both"/>
                        <w:rPr>
                          <w:rFonts w:ascii="Helvetica" w:hAnsi="Helvetica"/>
                          <w:sz w:val="20"/>
                          <w:szCs w:val="20"/>
                        </w:rPr>
                      </w:pPr>
                      <w:r w:rsidRPr="00EC4E3C">
                        <w:rPr>
                          <w:rFonts w:ascii="Helvetica" w:hAnsi="Helvetica"/>
                          <w:b/>
                          <w:sz w:val="20"/>
                          <w:szCs w:val="20"/>
                        </w:rPr>
                        <w:t>Sayı:</w:t>
                      </w:r>
                      <w:r w:rsidR="00A41DD7">
                        <w:rPr>
                          <w:rFonts w:ascii="Helvetica" w:hAnsi="Helvetica"/>
                          <w:sz w:val="20"/>
                          <w:szCs w:val="20"/>
                        </w:rPr>
                        <w:t xml:space="preserve"> </w:t>
                      </w:r>
                      <w:r w:rsidR="00DC70F7">
                        <w:rPr>
                          <w:rFonts w:ascii="Helvetica" w:hAnsi="Helvetica"/>
                          <w:sz w:val="20"/>
                          <w:szCs w:val="20"/>
                        </w:rPr>
                        <w:t xml:space="preserve"> </w:t>
                      </w:r>
                      <w:r w:rsidR="002B0F6F">
                        <w:rPr>
                          <w:rFonts w:ascii="Helvetica" w:hAnsi="Helvetica"/>
                          <w:sz w:val="20"/>
                          <w:szCs w:val="20"/>
                        </w:rPr>
                        <w:t xml:space="preserve">10 </w:t>
                      </w:r>
                      <w:r w:rsidR="00DC70F7">
                        <w:rPr>
                          <w:rFonts w:ascii="Helvetica" w:hAnsi="Helvetica"/>
                          <w:sz w:val="20"/>
                          <w:szCs w:val="20"/>
                        </w:rPr>
                        <w:t>rakamı</w:t>
                      </w:r>
                      <w:r w:rsidR="00D20247">
                        <w:rPr>
                          <w:rFonts w:ascii="Helvetica" w:hAnsi="Helvetica"/>
                          <w:sz w:val="20"/>
                          <w:szCs w:val="20"/>
                        </w:rPr>
                        <w:t>-0 rakamı</w:t>
                      </w:r>
                    </w:p>
                    <w:p w:rsidR="002019D5" w:rsidRDefault="002019D5" w:rsidP="002019D5">
                      <w:pPr>
                        <w:jc w:val="both"/>
                        <w:rPr>
                          <w:rFonts w:ascii="Helvetica" w:hAnsi="Helvetica"/>
                          <w:sz w:val="20"/>
                          <w:szCs w:val="20"/>
                        </w:rPr>
                      </w:pPr>
                      <w:r w:rsidRPr="00EC4E3C">
                        <w:rPr>
                          <w:rFonts w:ascii="Helvetica" w:hAnsi="Helvetica"/>
                          <w:b/>
                          <w:sz w:val="20"/>
                          <w:szCs w:val="20"/>
                        </w:rPr>
                        <w:t>Kavram:</w:t>
                      </w:r>
                      <w:r w:rsidR="00A41DD7">
                        <w:rPr>
                          <w:rFonts w:ascii="Helvetica" w:hAnsi="Helvetica"/>
                          <w:sz w:val="20"/>
                          <w:szCs w:val="20"/>
                        </w:rPr>
                        <w:t xml:space="preserve"> </w:t>
                      </w:r>
                      <w:r w:rsidR="00DC70F7">
                        <w:rPr>
                          <w:rFonts w:ascii="Helvetica" w:hAnsi="Helvetica"/>
                          <w:sz w:val="20"/>
                          <w:szCs w:val="20"/>
                        </w:rPr>
                        <w:t>canlı- cansız</w:t>
                      </w:r>
                    </w:p>
                    <w:p w:rsidR="002019D5" w:rsidRDefault="002019D5" w:rsidP="00F76C11">
                      <w:pPr>
                        <w:jc w:val="both"/>
                        <w:rPr>
                          <w:rFonts w:ascii="Helvetica" w:hAnsi="Helvetica"/>
                          <w:sz w:val="20"/>
                          <w:szCs w:val="20"/>
                        </w:rPr>
                      </w:pPr>
                    </w:p>
                    <w:p w:rsidR="006C37C7" w:rsidRPr="002019D5" w:rsidRDefault="006C37C7" w:rsidP="00F76C11">
                      <w:pPr>
                        <w:jc w:val="both"/>
                        <w:rPr>
                          <w:rFonts w:ascii="Helvetica" w:hAnsi="Helvetica"/>
                          <w:color w:val="FF6600"/>
                          <w:sz w:val="22"/>
                          <w:szCs w:val="22"/>
                        </w:rPr>
                      </w:pPr>
                      <w:r w:rsidRPr="002019D5">
                        <w:rPr>
                          <w:rFonts w:ascii="Helvetica" w:hAnsi="Helvetica"/>
                          <w:color w:val="FF6600"/>
                          <w:sz w:val="22"/>
                          <w:szCs w:val="22"/>
                        </w:rPr>
                        <w:t>Lütfen Evde Bu Kavramlara Çalışınız.</w:t>
                      </w:r>
                    </w:p>
                  </w:txbxContent>
                </v:textbox>
                <w10:wrap type="square" anchorx="margin"/>
              </v:shape>
            </w:pict>
          </mc:Fallback>
        </mc:AlternateContent>
      </w:r>
      <w:r w:rsidR="00C57AC0">
        <w:rPr>
          <w:noProof/>
        </w:rPr>
        <mc:AlternateContent>
          <mc:Choice Requires="wps">
            <w:drawing>
              <wp:anchor distT="45720" distB="45720" distL="114300" distR="114300" simplePos="0" relativeHeight="251755520" behindDoc="0" locked="0" layoutInCell="1" allowOverlap="1">
                <wp:simplePos x="0" y="0"/>
                <wp:positionH relativeFrom="column">
                  <wp:posOffset>2667000</wp:posOffset>
                </wp:positionH>
                <wp:positionV relativeFrom="paragraph">
                  <wp:posOffset>45720</wp:posOffset>
                </wp:positionV>
                <wp:extent cx="3381375" cy="4122420"/>
                <wp:effectExtent l="0" t="0" r="28575" b="11430"/>
                <wp:wrapSquare wrapText="bothSides"/>
                <wp:docPr id="24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4122420"/>
                        </a:xfrm>
                        <a:prstGeom prst="rect">
                          <a:avLst/>
                        </a:prstGeom>
                        <a:solidFill>
                          <a:srgbClr val="FFFFFF"/>
                        </a:solidFill>
                        <a:ln w="9525">
                          <a:solidFill>
                            <a:srgbClr val="000000"/>
                          </a:solidFill>
                          <a:miter lim="800000"/>
                          <a:headEnd/>
                          <a:tailEnd/>
                        </a:ln>
                      </wps:spPr>
                      <wps:txbx>
                        <w:txbxContent>
                          <w:p w:rsidR="00AA408B" w:rsidRPr="00AA408B" w:rsidRDefault="00AA408B" w:rsidP="00AA408B">
                            <w:pPr>
                              <w:shd w:val="clear" w:color="auto" w:fill="FFFFFF"/>
                              <w:spacing w:after="100" w:afterAutospacing="1"/>
                              <w:rPr>
                                <w:b/>
                                <w:bCs/>
                              </w:rPr>
                            </w:pPr>
                            <w:r w:rsidRPr="00AA408B">
                              <w:rPr>
                                <w:b/>
                                <w:bCs/>
                              </w:rPr>
                              <w:t>ANNECİĞİM</w:t>
                            </w:r>
                          </w:p>
                          <w:p w:rsidR="00AA408B" w:rsidRDefault="00AA408B" w:rsidP="00AA408B">
                            <w:pPr>
                              <w:shd w:val="clear" w:color="auto" w:fill="FFFFFF"/>
                              <w:spacing w:after="100" w:afterAutospacing="1"/>
                            </w:pPr>
                            <w:r>
                              <w:t>Ne sevimli bir annesin!</w:t>
                            </w:r>
                          </w:p>
                          <w:p w:rsidR="00AA408B" w:rsidRDefault="00AA408B" w:rsidP="00AA408B">
                            <w:pPr>
                              <w:shd w:val="clear" w:color="auto" w:fill="FFFFFF"/>
                              <w:spacing w:after="100" w:afterAutospacing="1"/>
                            </w:pPr>
                            <w:r>
                              <w:t>Ne tatlıdır senin sesin!</w:t>
                            </w:r>
                          </w:p>
                          <w:p w:rsidR="00AA408B" w:rsidRDefault="00AA408B" w:rsidP="00AA408B">
                            <w:pPr>
                              <w:shd w:val="clear" w:color="auto" w:fill="FFFFFF"/>
                              <w:spacing w:after="100" w:afterAutospacing="1"/>
                            </w:pPr>
                            <w:r>
                              <w:t>Benim canım mısın nesin</w:t>
                            </w:r>
                          </w:p>
                          <w:p w:rsidR="00AA408B" w:rsidRDefault="00AA408B" w:rsidP="00AA408B">
                            <w:pPr>
                              <w:shd w:val="clear" w:color="auto" w:fill="FFFFFF"/>
                              <w:spacing w:after="100" w:afterAutospacing="1"/>
                            </w:pPr>
                            <w:r>
                              <w:t>Sen olmazsan yapamam ben!</w:t>
                            </w:r>
                          </w:p>
                          <w:p w:rsidR="00AA408B" w:rsidRDefault="00AA408B" w:rsidP="00AA408B">
                            <w:pPr>
                              <w:shd w:val="clear" w:color="auto" w:fill="FFFFFF"/>
                              <w:spacing w:after="100" w:afterAutospacing="1"/>
                            </w:pPr>
                          </w:p>
                          <w:p w:rsidR="00AA408B" w:rsidRDefault="00AA408B" w:rsidP="00AA408B">
                            <w:pPr>
                              <w:shd w:val="clear" w:color="auto" w:fill="FFFFFF"/>
                              <w:spacing w:after="100" w:afterAutospacing="1"/>
                            </w:pPr>
                            <w:r>
                              <w:t>Senden yakın kim var bana?</w:t>
                            </w:r>
                          </w:p>
                          <w:p w:rsidR="00AA408B" w:rsidRDefault="00AA408B" w:rsidP="00AA408B">
                            <w:pPr>
                              <w:shd w:val="clear" w:color="auto" w:fill="FFFFFF"/>
                              <w:spacing w:after="100" w:afterAutospacing="1"/>
                            </w:pPr>
                            <w:r>
                              <w:t>Kalbim, canım bağlı sana!..</w:t>
                            </w:r>
                          </w:p>
                          <w:p w:rsidR="00AA408B" w:rsidRDefault="00AA408B" w:rsidP="00AA408B">
                            <w:pPr>
                              <w:shd w:val="clear" w:color="auto" w:fill="FFFFFF"/>
                              <w:spacing w:after="100" w:afterAutospacing="1"/>
                            </w:pPr>
                            <w:r>
                              <w:t>Üzüntüm yok ondan yana</w:t>
                            </w:r>
                          </w:p>
                          <w:p w:rsidR="002D3C50" w:rsidRPr="005D6867" w:rsidRDefault="00AA408B" w:rsidP="00AA408B">
                            <w:pPr>
                              <w:shd w:val="clear" w:color="auto" w:fill="FFFFFF"/>
                              <w:spacing w:after="100" w:afterAutospacing="1"/>
                            </w:pPr>
                            <w:r>
                              <w:t>Seviyorsun beni de sen.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210pt;margin-top:3.6pt;width:266.25pt;height:324.6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mLpLwIAAFMEAAAOAAAAZHJzL2Uyb0RvYy54bWysVFFv0zAQfkfiP1h+p2nSdOuiptPoKEJs&#10;gDT4AY7jNBa2L9huk+7Xc3baUg14QeTB8vnOn+++7y7L20ErshfWSTAlTSdTSoThUEuzLem3r5s3&#10;C0qcZ6ZmCowo6UE4ert6/WrZd4XIoAVVC0sQxLii70raet8VSeJ4KzRzE+iEQWcDVjOPpt0mtWU9&#10;omuVZNPpVdKDrTsLXDiHp/ejk64iftMI7j83jROeqJJibj6uNq5VWJPVkhVby7pW8mMa7B+y0Ewa&#10;fPQMdc88Izsrf4PSkltw0PgJB51A00guYg1YTTp9Uc1TyzoRa0FyXHemyf0/WP5p/8USWZc0y68o&#10;MUyjSI/CS0M+7vzO7UgWOOo7V2DoU4fBfngLA2od63XdA/DvjhhYt8xsxZ210LeC1ZhjGm4mF1dH&#10;HBdAqv4RanyK7TxEoKGxOhCIlBBER60OZ33E4AnHw9lskc6u55Rw9OVpluVZVDBhxel6Z51/L0CT&#10;sCmpxQaI8Gz/4HxIhxWnkPCaAyXrjVQqGnZbrZUle4bNsolfrOBFmDKkL+nNPJuPDPwVYhq/P0Fo&#10;6bHrldQlXZyDWBF4e2fq2JOeSTXuMWVljkQG7kYW/VANUbd8dhKogvqA1FoYuxynEjct2GdKeuzw&#10;krofO2YFJeqDQXlu0jwPIxGNfH6NXBJ76akuPcxwhCqpp2Tcrn0co0CcgTuUsZGR4KD3mMkxZ+zc&#10;yPtxysJoXNox6te/YPUTAAD//wMAUEsDBBQABgAIAAAAIQDCzPY53wAAAAkBAAAPAAAAZHJzL2Rv&#10;d25yZXYueG1sTI/BTsMwEETvSPyDtUhcEHUISdqGbCqEBIIbFARXN3aTiHgdbDcNf89yguNqRm/e&#10;VpvZDmIyPvSOEK4WCQhDjdM9tQhvr/eXKxAhKtJqcGQQvk2ATX16UqlSuyO9mGkbW8EQCqVC6GIc&#10;SylD0xmrwsKNhjjbO29V5NO3Unt1ZLgdZJokhbSqJ17o1GjuOtN8bg8WYZU9Th/h6fr5vSn2wzpe&#10;LKeHL494fjbf3oCIZo5/ZfjVZ3Wo2WnnDqSDGBAyxnMVYZmC4HydpzmIHUKRFxnIupL/P6h/AAAA&#10;//8DAFBLAQItABQABgAIAAAAIQC2gziS/gAAAOEBAAATAAAAAAAAAAAAAAAAAAAAAABbQ29udGVu&#10;dF9UeXBlc10ueG1sUEsBAi0AFAAGAAgAAAAhADj9If/WAAAAlAEAAAsAAAAAAAAAAAAAAAAALwEA&#10;AF9yZWxzLy5yZWxzUEsBAi0AFAAGAAgAAAAhAAvSYukvAgAAUwQAAA4AAAAAAAAAAAAAAAAALgIA&#10;AGRycy9lMm9Eb2MueG1sUEsBAi0AFAAGAAgAAAAhAMLM9jnfAAAACQEAAA8AAAAAAAAAAAAAAAAA&#10;iQQAAGRycy9kb3ducmV2LnhtbFBLBQYAAAAABAAEAPMAAACVBQAAAAA=&#10;">
                <v:textbox>
                  <w:txbxContent>
                    <w:p w:rsidR="00AA408B" w:rsidRPr="00AA408B" w:rsidRDefault="00AA408B" w:rsidP="00AA408B">
                      <w:pPr>
                        <w:shd w:val="clear" w:color="auto" w:fill="FFFFFF"/>
                        <w:spacing w:after="100" w:afterAutospacing="1"/>
                        <w:rPr>
                          <w:b/>
                          <w:bCs/>
                        </w:rPr>
                      </w:pPr>
                      <w:r w:rsidRPr="00AA408B">
                        <w:rPr>
                          <w:b/>
                          <w:bCs/>
                        </w:rPr>
                        <w:t>ANNECİĞİM</w:t>
                      </w:r>
                    </w:p>
                    <w:p w:rsidR="00AA408B" w:rsidRDefault="00AA408B" w:rsidP="00AA408B">
                      <w:pPr>
                        <w:shd w:val="clear" w:color="auto" w:fill="FFFFFF"/>
                        <w:spacing w:after="100" w:afterAutospacing="1"/>
                      </w:pPr>
                      <w:r>
                        <w:t>Ne sevimli bir annesin!</w:t>
                      </w:r>
                    </w:p>
                    <w:p w:rsidR="00AA408B" w:rsidRDefault="00AA408B" w:rsidP="00AA408B">
                      <w:pPr>
                        <w:shd w:val="clear" w:color="auto" w:fill="FFFFFF"/>
                        <w:spacing w:after="100" w:afterAutospacing="1"/>
                      </w:pPr>
                      <w:r>
                        <w:t>Ne tatlıdır senin sesin!</w:t>
                      </w:r>
                    </w:p>
                    <w:p w:rsidR="00AA408B" w:rsidRDefault="00AA408B" w:rsidP="00AA408B">
                      <w:pPr>
                        <w:shd w:val="clear" w:color="auto" w:fill="FFFFFF"/>
                        <w:spacing w:after="100" w:afterAutospacing="1"/>
                      </w:pPr>
                      <w:r>
                        <w:t>Benim canım mısın nesin</w:t>
                      </w:r>
                    </w:p>
                    <w:p w:rsidR="00AA408B" w:rsidRDefault="00AA408B" w:rsidP="00AA408B">
                      <w:pPr>
                        <w:shd w:val="clear" w:color="auto" w:fill="FFFFFF"/>
                        <w:spacing w:after="100" w:afterAutospacing="1"/>
                      </w:pPr>
                      <w:r>
                        <w:t>Sen olmazsan yapamam ben!</w:t>
                      </w:r>
                    </w:p>
                    <w:p w:rsidR="00AA408B" w:rsidRDefault="00AA408B" w:rsidP="00AA408B">
                      <w:pPr>
                        <w:shd w:val="clear" w:color="auto" w:fill="FFFFFF"/>
                        <w:spacing w:after="100" w:afterAutospacing="1"/>
                      </w:pPr>
                    </w:p>
                    <w:p w:rsidR="00AA408B" w:rsidRDefault="00AA408B" w:rsidP="00AA408B">
                      <w:pPr>
                        <w:shd w:val="clear" w:color="auto" w:fill="FFFFFF"/>
                        <w:spacing w:after="100" w:afterAutospacing="1"/>
                      </w:pPr>
                      <w:r>
                        <w:t>Senden yakın kim var bana?</w:t>
                      </w:r>
                    </w:p>
                    <w:p w:rsidR="00AA408B" w:rsidRDefault="00AA408B" w:rsidP="00AA408B">
                      <w:pPr>
                        <w:shd w:val="clear" w:color="auto" w:fill="FFFFFF"/>
                        <w:spacing w:after="100" w:afterAutospacing="1"/>
                      </w:pPr>
                      <w:r>
                        <w:t>Kalbim, canım bağlı sana!..</w:t>
                      </w:r>
                    </w:p>
                    <w:p w:rsidR="00AA408B" w:rsidRDefault="00AA408B" w:rsidP="00AA408B">
                      <w:pPr>
                        <w:shd w:val="clear" w:color="auto" w:fill="FFFFFF"/>
                        <w:spacing w:after="100" w:afterAutospacing="1"/>
                      </w:pPr>
                      <w:r>
                        <w:t>Üzüntüm yok ondan yana</w:t>
                      </w:r>
                    </w:p>
                    <w:p w:rsidR="002D3C50" w:rsidRPr="005D6867" w:rsidRDefault="00AA408B" w:rsidP="00AA408B">
                      <w:pPr>
                        <w:shd w:val="clear" w:color="auto" w:fill="FFFFFF"/>
                        <w:spacing w:after="100" w:afterAutospacing="1"/>
                      </w:pPr>
                      <w:r>
                        <w:t>Seviyorsun beni de sen.</w:t>
                      </w:r>
                    </w:p>
                  </w:txbxContent>
                </v:textbox>
                <w10:wrap type="square"/>
              </v:shape>
            </w:pict>
          </mc:Fallback>
        </mc:AlternateContent>
      </w:r>
      <w:r w:rsidR="00C57AC0">
        <w:rPr>
          <w:noProof/>
        </w:rPr>
        <mc:AlternateContent>
          <mc:Choice Requires="wps">
            <w:drawing>
              <wp:anchor distT="0" distB="0" distL="114300" distR="114300" simplePos="0" relativeHeight="251771904" behindDoc="0" locked="0" layoutInCell="1" allowOverlap="1">
                <wp:simplePos x="0" y="0"/>
                <wp:positionH relativeFrom="margin">
                  <wp:posOffset>-109220</wp:posOffset>
                </wp:positionH>
                <wp:positionV relativeFrom="page">
                  <wp:posOffset>5615305</wp:posOffset>
                </wp:positionV>
                <wp:extent cx="1914525" cy="236220"/>
                <wp:effectExtent l="0" t="0" r="0" b="0"/>
                <wp:wrapNone/>
                <wp:docPr id="11"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BF9" w:rsidRDefault="008B2BF9" w:rsidP="008B2BF9">
                            <w:pPr>
                              <w:pStyle w:val="Balk2"/>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71" type="#_x0000_t202" style="position:absolute;left:0;text-align:left;margin-left:-8.6pt;margin-top:442.15pt;width:150.75pt;height:18.6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gqLswIAALQFAAAOAAAAZHJzL2Uyb0RvYy54bWysVG1vmzAQ/j5p/8Hyd8pLnTSgkqoNYZrU&#10;vUjtfoADJlgDm9lOoKv233c2IWnaL9M2PqADn5+75+65u74Z2gbtmdJcihSHFwFGTBSy5GKb4m+P&#10;ubfASBsqStpIwVL8xDS+Wb5/d913CYtkLZuSKQQgQid9l+LamC7xfV3UrKX6QnZMwGElVUsNfKqt&#10;XyraA3rb+FEQzP1eqrJTsmBaw99sPMRLh19VrDBfqkozg5oUQ27GvZV7b+zbX17TZKtoV/PikAb9&#10;iyxaygUEPUJl1FC0U/wNVMsLJbWszEUhW19WFS+Y4wBswuAVm4eadsxxgeLo7lgm/f9gi8/7rwrx&#10;EnoXYiRoCz16ZINBd3JAYTCzBeo7nYDfQweeZoADcHZkdXcvi+8aCbmqqdiyW6VkXzNaQoKhvem/&#10;uDriaAuy6T/JEgLRnZEOaKhUa6sH9UCADo16OjbHJlPYkHFIZtEMowLOost5FLnu+TSZbndKmw9M&#10;tsgaKVbQfIdO9/fa2GxoMrnYYELmvGmcABpx9gMcxz8QG67aM5uF6+dzHMTrxXpBPBLN1x4Jssy7&#10;zVfEm+fh1Sy7zFarLPxl44YkqXlZMmHDTNoKyZ/17qDyURVHdWnZ8NLC2ZS02m5WjUJ7CtrO3eNq&#10;DicnN/88DVcE4PKKUhiR4C6KvXy+uPJITmZefBUsvCCM7+J5QGKS5eeU7rlg/04J9SmObU8dnVPS&#10;r7gF7nnLjSYtN7A9Gt6meHF0oomV4FqUrrWG8ma0X5TCpn8qBbR7arQTrNXoqFYzbAY3HIRMg7CR&#10;5RNIWElQGOgUVh8YtVQ/MephjaRY/9hRxTBqPgoYA7tzJkNNxmYyqCjgaooNRqO5MuNu2nWKb2tA&#10;ngbtFkYl507FdqbGLA4DBqvBkTmsMbt7Xn47r9OyXf4GAAD//wMAUEsDBBQABgAIAAAAIQBrcwR0&#10;3wAAAAsBAAAPAAAAZHJzL2Rvd25yZXYueG1sTI+xTsMwEIZ3JN7BOiQW1Do20KYhToUQLGwtLN3c&#10;+Egi7HMUu0no02NYYLvTffrv+8vt7CwbcQidJwVimQFDqr3pqFHw/vayyIGFqMlo6wkVfGGAbXV5&#10;UerC+Il2OO5jw1IIhUIraGPsC85D3aLTYel7pHT78IPTMa1Dw82gpxTuLJdZtuJOd5Q+tLrHpxbr&#10;z/3JKVjNz/3N6wbldK7tSIezEBGFUtdX8+MDsIhz/IPhRz+pQ5Wcjv5EJjCrYCHWMqEK8vzuFlgi&#10;5O9wVLCR4h54VfL/HapvAAAA//8DAFBLAQItABQABgAIAAAAIQC2gziS/gAAAOEBAAATAAAAAAAA&#10;AAAAAAAAAAAAAABbQ29udGVudF9UeXBlc10ueG1sUEsBAi0AFAAGAAgAAAAhADj9If/WAAAAlAEA&#10;AAsAAAAAAAAAAAAAAAAALwEAAF9yZWxzLy5yZWxzUEsBAi0AFAAGAAgAAAAhACGGCouzAgAAtAUA&#10;AA4AAAAAAAAAAAAAAAAALgIAAGRycy9lMm9Eb2MueG1sUEsBAi0AFAAGAAgAAAAhAGtzBHTfAAAA&#10;CwEAAA8AAAAAAAAAAAAAAAAADQUAAGRycy9kb3ducmV2LnhtbFBLBQYAAAAABAAEAPMAAAAZBgAA&#10;AAA=&#10;" filled="f" stroked="f">
                <v:textbox style="mso-fit-shape-to-text:t" inset="0,0,0,0">
                  <w:txbxContent>
                    <w:p w:rsidR="008B2BF9" w:rsidRDefault="008B2BF9" w:rsidP="008B2BF9">
                      <w:pPr>
                        <w:pStyle w:val="Balk2"/>
                      </w:pPr>
                    </w:p>
                  </w:txbxContent>
                </v:textbox>
                <w10:wrap anchorx="margin" anchory="page"/>
              </v:shape>
            </w:pict>
          </mc:Fallback>
        </mc:AlternateContent>
      </w:r>
      <w:r w:rsidR="00C57AC0">
        <w:rPr>
          <w:noProof/>
        </w:rPr>
        <mc:AlternateContent>
          <mc:Choice Requires="wps">
            <w:drawing>
              <wp:anchor distT="0" distB="0" distL="114300" distR="114300" simplePos="0" relativeHeight="251763712" behindDoc="0" locked="0" layoutInCell="1" allowOverlap="1">
                <wp:simplePos x="0" y="0"/>
                <wp:positionH relativeFrom="margin">
                  <wp:posOffset>-200025</wp:posOffset>
                </wp:positionH>
                <wp:positionV relativeFrom="page">
                  <wp:posOffset>4171950</wp:posOffset>
                </wp:positionV>
                <wp:extent cx="1914525" cy="236220"/>
                <wp:effectExtent l="0" t="0" r="0" b="0"/>
                <wp:wrapNone/>
                <wp:docPr id="8"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F6F" w:rsidRDefault="00406513" w:rsidP="00EC4E3C">
                            <w:pPr>
                              <w:pStyle w:val="Balk2"/>
                            </w:pPr>
                            <w:r>
                              <w:t>A</w:t>
                            </w:r>
                            <w:r w:rsidR="00F4606B">
                              <w:t>yın filmi</w:t>
                            </w:r>
                            <w:r w:rsidR="002B0F6F">
                              <w:t xml:space="preserve"> </w:t>
                            </w:r>
                          </w:p>
                          <w:p w:rsidR="00EC4E3C" w:rsidRDefault="002B0F6F" w:rsidP="00EC4E3C">
                            <w:pPr>
                              <w:pStyle w:val="Balk2"/>
                            </w:pPr>
                            <w:r>
                              <w:t>Kungfu Panda 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72" type="#_x0000_t202" style="position:absolute;left:0;text-align:left;margin-left:-15.75pt;margin-top:328.5pt;width:150.75pt;height:18.6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VosQIAALMFAAAOAAAAZHJzL2Uyb0RvYy54bWysVFtvmzAUfp+0/2D5nXIpSQMqqdoQpknd&#10;RWr3AxxjgjWwme0Eumr/fccmJE37Mm3jAR3w8Xcu33fO9c3QNmjPlOZSZDi8CDBigsqSi22Gvz0W&#10;3gIjbYgoSSMFy/AT0/hm+f7ddd+lLJK1bEqmEIAInfZdhmtjutT3Na1ZS/SF7JiAw0qqlhj4VFu/&#10;VKQH9LbxoyCY+71UZackZVrD33w8xEuHX1WMmi9VpZlBTYYhN+Peyr039u0vr0m6VaSrOT2kQf4i&#10;i5ZwAUGPUDkxBO0UfwPVcqqklpW5oLL1ZVVxylwNUE0YvKrmoSYdc7VAc3R3bJP+f7D08/6rQrzM&#10;MBAlSAsUPbLBoDs5oDCY2f70nU7B7aEDRzPAAfDsatXdvaTfNRJyVROxZbdKyb5mpIT8QnvTf3F1&#10;xNEWZNN/kiUEIjsjHdBQqdY2D9qBAB14ejpyY5OhNmQSxrNohhGFs+hyHkWOPJ+k0+1OafOByRZZ&#10;I8MKuHfoZH+vjc2GpJOLDSZkwZvG8d+Isx/gOP6B2HDVntksHJ3PSZCsF+tF7MXRfO3FQZ57t8Uq&#10;9uZFeDXLL/PVKg9/2bhhnNa8LJmwYSZphfGfUXcQ+SiKo7i0bHhp4WxKWm03q0ahPQFpF+5xPYeT&#10;k5t/noZrAtTyqqQwioO7KPGK+eLKi4t45iVXwcILwuQumQdxEufFeUn3XLB/Lwn1GU4sp66cU9Kv&#10;agvc87Y2krbcwPJoeAvqPTqR1EpwLUpHrSG8Ge0XrbDpn1oBdE9EO8FajY5qNcNmcLMRHwdhI8sn&#10;kLCSoDDQKWw+MGqpfmLUwxbJsP6xI4ph1HwUMAZ25UyGmozNZBBB4WqGDUajuTLjatp1im9rQJ4G&#10;7RZGpeBOxXamxiwOAwabwRVz2GJ29bz8dl6nXbv8DQAA//8DAFBLAwQUAAYACAAAACEAFeKvst8A&#10;AAALAQAADwAAAGRycy9kb3ducmV2LnhtbEyPMU/DMBCFdyT+g3VILKh1HGhLQ5wKIVjYKCxsbnwk&#10;EfY5it0k9NdzTHS7u/f07nvlbvZOjDjELpAGtcxAINXBdtRo+Hh/WdyDiMmQNS4QavjBCLvq8qI0&#10;hQ0TveG4T43gEIqF0dCm1BdSxrpFb+Iy9EisfYXBm8Tr0Eg7mInDvZN5lq2lNx3xh9b0+NRi/b0/&#10;eg3r+bm/ed1iPp1qN9LnSamESuvrq/nxAUTCOf2b4Q+f0aFipkM4ko3CaVjcqhVbOWy14VLsyDcZ&#10;Dwe+bO9ykFUpzztUvwAAAP//AwBQSwECLQAUAAYACAAAACEAtoM4kv4AAADhAQAAEwAAAAAAAAAA&#10;AAAAAAAAAAAAW0NvbnRlbnRfVHlwZXNdLnhtbFBLAQItABQABgAIAAAAIQA4/SH/1gAAAJQBAAAL&#10;AAAAAAAAAAAAAAAAAC8BAABfcmVscy8ucmVsc1BLAQItABQABgAIAAAAIQCyPMVosQIAALMFAAAO&#10;AAAAAAAAAAAAAAAAAC4CAABkcnMvZTJvRG9jLnhtbFBLAQItABQABgAIAAAAIQAV4q+y3wAAAAsB&#10;AAAPAAAAAAAAAAAAAAAAAAsFAABkcnMvZG93bnJldi54bWxQSwUGAAAAAAQABADzAAAAFwYAAAAA&#10;" filled="f" stroked="f">
                <v:textbox style="mso-fit-shape-to-text:t" inset="0,0,0,0">
                  <w:txbxContent>
                    <w:p w:rsidR="002B0F6F" w:rsidRDefault="00406513" w:rsidP="00EC4E3C">
                      <w:pPr>
                        <w:pStyle w:val="Balk2"/>
                      </w:pPr>
                      <w:r>
                        <w:t>A</w:t>
                      </w:r>
                      <w:r w:rsidR="00F4606B">
                        <w:t>yın filmi</w:t>
                      </w:r>
                      <w:r w:rsidR="002B0F6F">
                        <w:t xml:space="preserve"> </w:t>
                      </w:r>
                    </w:p>
                    <w:p w:rsidR="00EC4E3C" w:rsidRDefault="002B0F6F" w:rsidP="00EC4E3C">
                      <w:pPr>
                        <w:pStyle w:val="Balk2"/>
                      </w:pPr>
                      <w:r>
                        <w:t>Kungfu Panda 4</w:t>
                      </w:r>
                    </w:p>
                  </w:txbxContent>
                </v:textbox>
                <w10:wrap anchorx="margin" anchory="page"/>
              </v:shape>
            </w:pict>
          </mc:Fallback>
        </mc:AlternateContent>
      </w:r>
      <w:r w:rsidR="00C57AC0">
        <w:rPr>
          <w:noProof/>
        </w:rPr>
        <mc:AlternateContent>
          <mc:Choice Requires="wps">
            <w:drawing>
              <wp:anchor distT="0" distB="0" distL="114300" distR="114300" simplePos="0" relativeHeight="251712512" behindDoc="0" locked="0" layoutInCell="1" allowOverlap="1">
                <wp:simplePos x="0" y="0"/>
                <wp:positionH relativeFrom="page">
                  <wp:posOffset>4528185</wp:posOffset>
                </wp:positionH>
                <wp:positionV relativeFrom="page">
                  <wp:posOffset>854075</wp:posOffset>
                </wp:positionV>
                <wp:extent cx="1638300" cy="236220"/>
                <wp:effectExtent l="0" t="0" r="0" b="0"/>
                <wp:wrapNone/>
                <wp:docPr id="222"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7975" w:rsidRDefault="00AA7975" w:rsidP="00AA7975">
                            <w:pPr>
                              <w:pStyle w:val="Balk2"/>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73" type="#_x0000_t202" style="position:absolute;left:0;text-align:left;margin-left:356.55pt;margin-top:67.25pt;width:129pt;height:18.6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z3UtAIAALU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RBgxEkHTXqgo0a3YkS+tzQVGnqVguF9D6Z6BAV02mar+jtRfleIi3VD+I7eSCmGhpIKIvTNS/fZ&#10;0wlHGZDt8ElU4IjstbBAYy07Uz4oCAJ06NTjqTsmmNK4jBbxwgNVCbpgEQWBbZ9L0vl1L5X+QEWH&#10;jJBhCd236ORwp7SJhqSziXHGRcHa1jKg5S8uwHC6Ad/w1OhMFLahT4mXbOJNHDphEG2c0Mtz56ZY&#10;h05U+JfLfJGv17n/y/j1w7RhVUW5cTOTyw//rHlHmk+0ONFLiZZVBs6EpORuu24lOhAgd2E/W3PQ&#10;nM3cl2HYIkAur1Lyg9C7DRKniOJLJyzCpZNcerHj+cltEnlhEubFy5TuGKf/nhIaMpwsg+VEpnPQ&#10;r3Lz7Pc2N5J2TMP6aFmX4fhkRFJDwQ2vbGs1Ye0kPyuFCf9cCmj33GhLWMPRia163I52OsJoHoSt&#10;qB6BwlIAw4CMsPtAaIT8idEAeyTD6seeSIpR+5HDGJilMwtyFrazQHgJTzOsMZrEtZ6W076XbNcA&#10;8jxoNzAqBbMsNjM1RXEcMNgNNpnjHjPL5/m/tTpv29VvAAAA//8DAFBLAwQUAAYACAAAACEA3hVy&#10;Q94AAAALAQAADwAAAGRycy9kb3ducmV2LnhtbEyPwU7DMBBE70j8g7VIXFDruIWGhjgVQnDhRuHS&#10;mxsvSYS9jmI3Cf16lhMcd+Zpdqbczd6JEYfYBdKglhkIpDrYjhoNH+8vi3sQMRmyxgVCDd8YYVdd&#10;XpSmsGGiNxz3qREcQrEwGtqU+kLKWLfoTVyGHom9zzB4k/gcGmkHM3G4d3KVZRvpTUf8oTU9PrVY&#10;f+1PXsNmfu5vXre4ms61G+lwViqh0vr6an58AJFwTn8w/Nbn6lBxp2M4kY3CacjVWjHKxvr2DgQT&#10;21yxcmQlVznIqpT/N1Q/AAAA//8DAFBLAQItABQABgAIAAAAIQC2gziS/gAAAOEBAAATAAAAAAAA&#10;AAAAAAAAAAAAAABbQ29udGVudF9UeXBlc10ueG1sUEsBAi0AFAAGAAgAAAAhADj9If/WAAAAlAEA&#10;AAsAAAAAAAAAAAAAAAAALwEAAF9yZWxzLy5yZWxzUEsBAi0AFAAGAAgAAAAhAOWrPdS0AgAAtQUA&#10;AA4AAAAAAAAAAAAAAAAALgIAAGRycy9lMm9Eb2MueG1sUEsBAi0AFAAGAAgAAAAhAN4VckPeAAAA&#10;CwEAAA8AAAAAAAAAAAAAAAAADgUAAGRycy9kb3ducmV2LnhtbFBLBQYAAAAABAAEAPMAAAAZBgAA&#10;AAA=&#10;" filled="f" stroked="f">
                <v:textbox style="mso-fit-shape-to-text:t" inset="0,0,0,0">
                  <w:txbxContent>
                    <w:p w:rsidR="00AA7975" w:rsidRDefault="00AA7975" w:rsidP="00AA7975">
                      <w:pPr>
                        <w:pStyle w:val="Balk2"/>
                      </w:pPr>
                    </w:p>
                  </w:txbxContent>
                </v:textbox>
                <w10:wrap anchorx="page" anchory="page"/>
              </v:shape>
            </w:pict>
          </mc:Fallback>
        </mc:AlternateContent>
      </w:r>
      <w:r w:rsidR="00C57AC0">
        <w:rPr>
          <w:noProof/>
        </w:rPr>
        <mc:AlternateContent>
          <mc:Choice Requires="wps">
            <w:drawing>
              <wp:anchor distT="0" distB="0" distL="114300" distR="114300" simplePos="0" relativeHeight="251759616" behindDoc="0" locked="0" layoutInCell="1" allowOverlap="1">
                <wp:simplePos x="0" y="0"/>
                <wp:positionH relativeFrom="page">
                  <wp:posOffset>4627245</wp:posOffset>
                </wp:positionH>
                <wp:positionV relativeFrom="page">
                  <wp:posOffset>3919855</wp:posOffset>
                </wp:positionV>
                <wp:extent cx="1638300" cy="236220"/>
                <wp:effectExtent l="0" t="0" r="0" b="0"/>
                <wp:wrapNone/>
                <wp:docPr id="248"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C11" w:rsidRDefault="00F76C11" w:rsidP="00F76C11">
                            <w:pPr>
                              <w:pStyle w:val="Balk2"/>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74" type="#_x0000_t202" style="position:absolute;left:0;text-align:left;margin-left:364.35pt;margin-top:308.65pt;width:129pt;height:18.6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UwXsw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IIRWcdJBkx7oqNGtGJHvLU2Fhl6lYHjfg6keQQGdttmq/k6U3xTiYtMQvqc3UoqhoaSCCH3z0n3y&#10;dMJRBmQ3fBQVOCIHLSzQWMvOlA8KggAdOvV47o4JpjQuo0W88EBVgi5YREFg2+eSdH7dS6XfU9Eh&#10;I2RYQvctOjneKW2iIelsYpxxUbC2tQxo+bMLMJxuwDc8NToThW3oz8RLtvE2Dp0wiLZO6OW5c1Ns&#10;Qicq/NUyX+SbTe7/Mn79MG1YVVFu3Mzk8sM/a96J5hMtzvRSomWVgTMhKbnfbVqJjgTIXdjP1hw0&#10;FzP3eRi2CJDLi5T8IPRug8QponjlhEW4dJKVFzuen9wmkRcmYV48T+mOcfrvKaEhw8kyWE5kugT9&#10;IjfPfq9zI2nHNKyPlnUZjs9GJDUU3PLKtlYT1k7yk1KY8C+lgHbPjbaENRyd2KrH3WinI1zNg7AT&#10;1SNQWApgGJARdh8IjZA/MBpgj2RYfT8QSTFqP3AYA7N0ZkHOwm4WCC/haYY1RpO40dNyOvSS7RtA&#10;ngftBkalYJbFZqamKE4DBrvBJnPaY2b5PP23Vpdtu/4NAAD//wMAUEsDBBQABgAIAAAAIQAv9m2i&#10;3wAAAAsBAAAPAAAAZHJzL2Rvd25yZXYueG1sTI/BToNAEIbvJr7DZky8GLssWqDI0hijF29WL71t&#10;YQpEdpawW8A+vePJHuefP998U2wX24sJR9850qBWEQikytUdNRq+Pt/uMxA+GKpN7wg1/KCHbXl9&#10;VZi8djN94LQLjWAI+dxoaEMYcil91aI1fuUGJN4d3WhN4HFsZD2ameG2l3EUJdKajvhCawZ8abH6&#10;3p2shmR5He7eNxjP56qfaH9WKqDS+vZmeX4CEXAJ/2X402d1KNnp4E5Ue9FrSOMs5SrDVPoAghub&#10;LOHkwMn6cQ2yLOTlD+UvAAAA//8DAFBLAQItABQABgAIAAAAIQC2gziS/gAAAOEBAAATAAAAAAAA&#10;AAAAAAAAAAAAAABbQ29udGVudF9UeXBlc10ueG1sUEsBAi0AFAAGAAgAAAAhADj9If/WAAAAlAEA&#10;AAsAAAAAAAAAAAAAAAAALwEAAF9yZWxzLy5yZWxzUEsBAi0AFAAGAAgAAAAhAJjlTBezAgAAtQUA&#10;AA4AAAAAAAAAAAAAAAAALgIAAGRycy9lMm9Eb2MueG1sUEsBAi0AFAAGAAgAAAAhAC/2baLfAAAA&#10;CwEAAA8AAAAAAAAAAAAAAAAADQUAAGRycy9kb3ducmV2LnhtbFBLBQYAAAAABAAEAPMAAAAZBgAA&#10;AAA=&#10;" filled="f" stroked="f">
                <v:textbox style="mso-fit-shape-to-text:t" inset="0,0,0,0">
                  <w:txbxContent>
                    <w:p w:rsidR="00F76C11" w:rsidRDefault="00F76C11" w:rsidP="00F76C11">
                      <w:pPr>
                        <w:pStyle w:val="Balk2"/>
                      </w:pPr>
                    </w:p>
                  </w:txbxContent>
                </v:textbox>
                <w10:wrap anchorx="page" anchory="page"/>
              </v:shape>
            </w:pict>
          </mc:Fallback>
        </mc:AlternateContent>
      </w:r>
      <w:r w:rsidR="00C57AC0">
        <w:rPr>
          <w:noProof/>
        </w:rPr>
        <mc:AlternateContent>
          <mc:Choice Requires="wps">
            <w:drawing>
              <wp:anchor distT="0" distB="0" distL="114300" distR="114300" simplePos="0" relativeHeight="251637760" behindDoc="0" locked="0" layoutInCell="1" allowOverlap="1">
                <wp:simplePos x="0" y="0"/>
                <wp:positionH relativeFrom="page">
                  <wp:posOffset>945515</wp:posOffset>
                </wp:positionH>
                <wp:positionV relativeFrom="page">
                  <wp:posOffset>828675</wp:posOffset>
                </wp:positionV>
                <wp:extent cx="1924685" cy="236220"/>
                <wp:effectExtent l="0" t="0" r="0" b="0"/>
                <wp:wrapNone/>
                <wp:docPr id="10"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68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35" w:rsidRDefault="00F76C11">
                            <w:pPr>
                              <w:pStyle w:val="Balk2"/>
                            </w:pPr>
                            <w:r>
                              <w:t>Sınıftan Haber Var</w:t>
                            </w:r>
                            <w:r w:rsidR="00AA7975">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75" type="#_x0000_t202" style="position:absolute;left:0;text-align:left;margin-left:74.45pt;margin-top:65.25pt;width:151.55pt;height:18.6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KOOswIAALQFAAAOAAAAZHJzL2Uyb0RvYy54bWysVNtunDAQfa/Uf7D8TriEJYDCRsmyVJXS&#10;i5T0A7xgFqtgU9u7kEb9947NsptNXqq2PKABj8+cmTkz1zdj16I9lYoJnmH/wsOI8lJUjG8z/O2x&#10;cGKMlCa8Iq3gNMNPVOGb5ft310Of0kA0oq2oRADCVTr0GW607lPXVWVDO6IuRE85HNZCdkTDp9y6&#10;lSQDoHetG3he5A5CVr0UJVUK/ubTIV5a/Lqmpf5S14pq1GYYuGn7lva9MW93eU3SrSR9w8oDDfIX&#10;LDrCOAQ9QuVEE7ST7A1Ux0oplKj1RSk6V9Q1K6nNAbLxvVfZPDSkpzYXKI7qj2VS/w+2/Lz/KhGr&#10;oHdQHk466NEjHTW6EyPyvYUp0NCrFPweevDUIxyAs01W9fei/K4QF6uG8C29lVIMDSUVEPTNTffF&#10;1QlHGZDN8ElUEIjstLBAYy07Uz2oBwJ0YPJ0bI4hU5qQSRBG8QKjEs6CyygIbPdcks63e6n0Byo6&#10;ZIwMS2i+RSf7e6UNG5LOLiYYFwVrWyuAlp/9AMfpD8SGq+bMsLD9fE68ZB2v49AJg2jthF6eO7fF&#10;KnSiwr9a5Jf5apX7v0xcP0wbVlWUmzCztvzwz3p3UPmkiqO6lGhZZeAMJSW3m1Ur0Z6Atgv72JrD&#10;ycnNPadhiwC5vErJD0LvLkicIoqvnLAIF05y5cWO5yd3SeSFSZgX5yndM07/PSU0ZDhZBItJTCfS&#10;r3Lz7PM2N5J2TMP2aFmX4fjoRFIjwTWvbGs1Ye1kvyiFoX8qBbR7brQVrNHopFY9bkY7HGE8D8JG&#10;VE8gYSlAYaBTWH1gNEL+xGiANZJh9WNHJMWo/chhDMzOmQ05G5vZILyEqxnWGE3mSk+7addLtm0A&#10;eR60WxiVglkVm5maWBwGDFaDTeawxszuefltvU7LdvkbAAD//wMAUEsDBBQABgAIAAAAIQD5gEvN&#10;3wAAAAsBAAAPAAAAZHJzL2Rvd25yZXYueG1sTI8xT8MwEIV3JP6DdUgsqHUS2rQNcSqEYGGjsHRz&#10;4yOJsM9R7Cahv55jgu3e3dO775X72Vkx4hA6TwrSZQICqfamo0bBx/vLYgsiRE1GW0+o4BsD7Kvr&#10;q1IXxk/0huMhNoJDKBRaQRtjX0gZ6hadDkvfI/Ht0w9OR5ZDI82gJw53VmZJkkunO+IPre7xqcX6&#10;63B2CvL5ub973WE2XWo70vGSphFTpW5v5scHEBHn+GeGX3xGh4qZTv5MJgjLerXdsZWH+2QNgh2r&#10;dcbtTrzJNxuQVSn/d6h+AAAA//8DAFBLAQItABQABgAIAAAAIQC2gziS/gAAAOEBAAATAAAAAAAA&#10;AAAAAAAAAAAAAABbQ29udGVudF9UeXBlc10ueG1sUEsBAi0AFAAGAAgAAAAhADj9If/WAAAAlAEA&#10;AAsAAAAAAAAAAAAAAAAALwEAAF9yZWxzLy5yZWxzUEsBAi0AFAAGAAgAAAAhAGjMo46zAgAAtAUA&#10;AA4AAAAAAAAAAAAAAAAALgIAAGRycy9lMm9Eb2MueG1sUEsBAi0AFAAGAAgAAAAhAPmAS83fAAAA&#10;CwEAAA8AAAAAAAAAAAAAAAAADQUAAGRycy9kb3ducmV2LnhtbFBLBQYAAAAABAAEAPMAAAAZBgAA&#10;AAA=&#10;" filled="f" stroked="f">
                <v:textbox style="mso-fit-shape-to-text:t" inset="0,0,0,0">
                  <w:txbxContent>
                    <w:p w:rsidR="00506935" w:rsidRDefault="00F76C11">
                      <w:pPr>
                        <w:pStyle w:val="Balk2"/>
                      </w:pPr>
                      <w:r>
                        <w:t>Sınıftan Haber Var</w:t>
                      </w:r>
                      <w:r w:rsidR="00AA7975">
                        <w:t xml:space="preserve"> </w:t>
                      </w:r>
                    </w:p>
                  </w:txbxContent>
                </v:textbox>
                <w10:wrap anchorx="page" anchory="page"/>
              </v:shape>
            </w:pict>
          </mc:Fallback>
        </mc:AlternateContent>
      </w:r>
      <w:r w:rsidR="00C57AC0">
        <w:rPr>
          <w:noProof/>
        </w:rPr>
        <mc:AlternateContent>
          <mc:Choice Requires="wps">
            <w:drawing>
              <wp:anchor distT="0" distB="0" distL="114300" distR="114300" simplePos="0" relativeHeight="251718656" behindDoc="0" locked="0" layoutInCell="1" allowOverlap="1">
                <wp:simplePos x="0" y="0"/>
                <wp:positionH relativeFrom="margin">
                  <wp:posOffset>-829310</wp:posOffset>
                </wp:positionH>
                <wp:positionV relativeFrom="page">
                  <wp:posOffset>331470</wp:posOffset>
                </wp:positionV>
                <wp:extent cx="6858000" cy="365760"/>
                <wp:effectExtent l="0" t="0" r="0" b="0"/>
                <wp:wrapNone/>
                <wp:docPr id="225"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65760"/>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5A5C" w:rsidRDefault="00E05A5C" w:rsidP="00E05A5C">
                            <w:pPr>
                              <w:pStyle w:val="SayfaBal"/>
                              <w:jc w:val="left"/>
                              <w:rPr>
                                <w:rStyle w:val="SayfaNumaras"/>
                                <w:b/>
                              </w:rPr>
                            </w:pPr>
                            <w:r>
                              <w:rPr>
                                <w:rStyle w:val="SayfaNumaras"/>
                                <w:b/>
                              </w:rPr>
                              <w:t xml:space="preserve">                         </w:t>
                            </w:r>
                            <w:r w:rsidR="00F55111">
                              <w:rPr>
                                <w:rStyle w:val="SayfaNumaras"/>
                                <w:b/>
                              </w:rPr>
                              <w:t xml:space="preserve">                            </w:t>
                            </w:r>
                            <w:r w:rsidR="00317518">
                              <w:rPr>
                                <w:rStyle w:val="SayfaNumaras"/>
                                <w:b/>
                              </w:rPr>
                              <w:t>M</w:t>
                            </w:r>
                            <w:r w:rsidR="002B0F6F">
                              <w:rPr>
                                <w:rStyle w:val="SayfaNumaras"/>
                                <w:b/>
                              </w:rPr>
                              <w:t>ayıs</w:t>
                            </w:r>
                            <w:r w:rsidR="00BD5B05">
                              <w:rPr>
                                <w:rStyle w:val="SayfaNumaras"/>
                                <w:b/>
                              </w:rPr>
                              <w:t xml:space="preserve"> </w:t>
                            </w:r>
                            <w:r>
                              <w:rPr>
                                <w:rStyle w:val="SayfaNumaras"/>
                                <w:b/>
                              </w:rPr>
                              <w:t xml:space="preserve">Ayı                                         </w:t>
                            </w:r>
                            <w:r w:rsidR="00406513">
                              <w:rPr>
                                <w:rStyle w:val="SayfaNumaras"/>
                                <w:b/>
                              </w:rPr>
                              <w:t>Sayfa 5</w:t>
                            </w:r>
                            <w:r>
                              <w:rPr>
                                <w:rStyle w:val="SayfaNumaras"/>
                                <w:b/>
                              </w:rPr>
                              <w:t xml:space="preserve">/ </w:t>
                            </w:r>
                            <w:r w:rsidR="00406513">
                              <w:rPr>
                                <w:rStyle w:val="SayfaNumaras"/>
                                <w:b/>
                              </w:rPr>
                              <w:t>5</w:t>
                            </w:r>
                          </w:p>
                          <w:p w:rsidR="00E05A5C" w:rsidRDefault="00E05A5C" w:rsidP="00E05A5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 o:spid="_x0000_s1076" style="position:absolute;left:0;text-align:left;margin-left:-65.3pt;margin-top:26.1pt;width:540pt;height:28.8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tOKjAIAABIFAAAOAAAAZHJzL2Uyb0RvYy54bWysVNuO0zAQfUfiHyy/d3MhTZto09VeCEJa&#10;YMXCB7i201g4trHdpruIf2fstEsXeECIl8TjGY/PnDnj84v9INGOWye0anB2lmLEFdVMqE2DP39q&#10;Z0uMnCeKEakVb/ADd/hi9fLF+WhqnuteS8YtgiTK1aNpcO+9qZPE0Z4PxJ1pwxU4O20H4sG0m4RZ&#10;MkL2QSZ5mpbJqC0zVlPuHOzeTE68ivm7jlP/oesc90g2GLD5+LXxuw7fZHVO6o0lphf0AIP8A4qB&#10;CAWXPqW6IZ6grRW/pRoEtdrpzp9RPSS66wTlsQaoJkt/qea+J4bHWoAcZ55ocv8vLX2/u7NIsAbn&#10;+RwjRQZo0kegjaiN5CjLy0DRaFwNkffmzoYinbnV9ItDSl/3EMcvrdVjzwkDYFmIT54dCIaDo2g9&#10;vtMM8pOt15GtfWeHkBB4QPvYlIenpvC9RxQ2y+V8mabQOwq+V+V8UcauJaQ+njbW+TdcDygsGmwB&#10;fcxOdrfOBzSkPoZE9FoK1gopo2E362tp0Y6AQNq2LOGm6Yg7DZMqBCsdjk3uaQdAwh3BF+DGhn+r&#10;srxIr/Jq1pbLxaxoi/msWqTLWZpVV1WZFlVx034PALOi7gVjXN0KxY/iy4q/a+5hDCbZRPmhscHV&#10;HLoY6zpF706LBC4DnX8ochAeZlGKocGB8SmI1KGxrxWDA6T2RMhpnTyHH1kGDo7/yEqUQej8pCC/&#10;X++j1IrqKKq1Zg8gDKuhb9BieEhg0Wv7iNEIQ9lg93VLLMdIvlUgriorijDF0SjmixwMe+pZn3qI&#10;opCqwR6jaXntp8nfGis2PdyURa6UvgRBdiJqJYh1QnWQMQxeLOrwSITJPrVj1M+nbPUDAAD//wMA&#10;UEsDBBQABgAIAAAAIQC3NxQw4QAAAAsBAAAPAAAAZHJzL2Rvd25yZXYueG1sTI9BT4NAEIXvJv6H&#10;zZh4a3eLlRRkaRqTRnvTSqLHLYyAsrOE3QL66x1Pepy8L+99k21n24kRB9860rBaKhBIpataqjUU&#10;L/vFBoQPhirTOUINX+hhm19eZCat3ETPOB5DLbiEfGo0NCH0qZS+bNAav3Q9EmfvbrAm8DnUshrM&#10;xOW2k5FSsbSmJV5oTI/3DZafx7PVQG+zejx8xA+HMRSTe42eiu/9Tuvrq3l3ByLgHP5g+NVndcjZ&#10;6eTOVHnRaVisblTMrIbbKALBRLJO1iBOjKpkAzLP5P8f8h8AAAD//wMAUEsBAi0AFAAGAAgAAAAh&#10;ALaDOJL+AAAA4QEAABMAAAAAAAAAAAAAAAAAAAAAAFtDb250ZW50X1R5cGVzXS54bWxQSwECLQAU&#10;AAYACAAAACEAOP0h/9YAAACUAQAACwAAAAAAAAAAAAAAAAAvAQAAX3JlbHMvLnJlbHNQSwECLQAU&#10;AAYACAAAACEA7erTiowCAAASBQAADgAAAAAAAAAAAAAAAAAuAgAAZHJzL2Uyb0RvYy54bWxQSwEC&#10;LQAUAAYACAAAACEAtzcUMOEAAAALAQAADwAAAAAAAAAAAAAAAADmBAAAZHJzL2Rvd25yZXYueG1s&#10;UEsFBgAAAAAEAAQA8wAAAPQFAAAAAA==&#10;" fillcolor="#f60" stroked="f">
                <v:textbox>
                  <w:txbxContent>
                    <w:p w:rsidR="00E05A5C" w:rsidRDefault="00E05A5C" w:rsidP="00E05A5C">
                      <w:pPr>
                        <w:pStyle w:val="SayfaBal"/>
                        <w:jc w:val="left"/>
                        <w:rPr>
                          <w:rStyle w:val="SayfaNumaras"/>
                          <w:b/>
                        </w:rPr>
                      </w:pPr>
                      <w:r>
                        <w:rPr>
                          <w:rStyle w:val="SayfaNumaras"/>
                          <w:b/>
                        </w:rPr>
                        <w:t xml:space="preserve">                         </w:t>
                      </w:r>
                      <w:r w:rsidR="00F55111">
                        <w:rPr>
                          <w:rStyle w:val="SayfaNumaras"/>
                          <w:b/>
                        </w:rPr>
                        <w:t xml:space="preserve">                            </w:t>
                      </w:r>
                      <w:r w:rsidR="00317518">
                        <w:rPr>
                          <w:rStyle w:val="SayfaNumaras"/>
                          <w:b/>
                        </w:rPr>
                        <w:t>M</w:t>
                      </w:r>
                      <w:r w:rsidR="002B0F6F">
                        <w:rPr>
                          <w:rStyle w:val="SayfaNumaras"/>
                          <w:b/>
                        </w:rPr>
                        <w:t>ayıs</w:t>
                      </w:r>
                      <w:r w:rsidR="00BD5B05">
                        <w:rPr>
                          <w:rStyle w:val="SayfaNumaras"/>
                          <w:b/>
                        </w:rPr>
                        <w:t xml:space="preserve"> </w:t>
                      </w:r>
                      <w:r>
                        <w:rPr>
                          <w:rStyle w:val="SayfaNumaras"/>
                          <w:b/>
                        </w:rPr>
                        <w:t xml:space="preserve">Ayı                                         </w:t>
                      </w:r>
                      <w:r w:rsidR="00406513">
                        <w:rPr>
                          <w:rStyle w:val="SayfaNumaras"/>
                          <w:b/>
                        </w:rPr>
                        <w:t>Sayfa 5</w:t>
                      </w:r>
                      <w:r>
                        <w:rPr>
                          <w:rStyle w:val="SayfaNumaras"/>
                          <w:b/>
                        </w:rPr>
                        <w:t xml:space="preserve">/ </w:t>
                      </w:r>
                      <w:r w:rsidR="00406513">
                        <w:rPr>
                          <w:rStyle w:val="SayfaNumaras"/>
                          <w:b/>
                        </w:rPr>
                        <w:t>5</w:t>
                      </w:r>
                    </w:p>
                    <w:p w:rsidR="00E05A5C" w:rsidRDefault="00E05A5C" w:rsidP="00E05A5C">
                      <w:pPr>
                        <w:jc w:val="center"/>
                      </w:pPr>
                    </w:p>
                  </w:txbxContent>
                </v:textbox>
                <w10:wrap anchorx="margin" anchory="page"/>
              </v:rect>
            </w:pict>
          </mc:Fallback>
        </mc:AlternateContent>
      </w:r>
      <w:r w:rsidR="00C57AC0">
        <w:rPr>
          <w:noProof/>
        </w:rPr>
        <mc:AlternateContent>
          <mc:Choice Requires="wps">
            <w:drawing>
              <wp:anchor distT="0" distB="0" distL="114300" distR="114300" simplePos="0" relativeHeight="251720704" behindDoc="0" locked="0" layoutInCell="1" allowOverlap="1">
                <wp:simplePos x="0" y="0"/>
                <wp:positionH relativeFrom="page">
                  <wp:posOffset>466725</wp:posOffset>
                </wp:positionH>
                <wp:positionV relativeFrom="page">
                  <wp:posOffset>400050</wp:posOffset>
                </wp:positionV>
                <wp:extent cx="2181225" cy="206375"/>
                <wp:effectExtent l="0" t="0" r="0" b="0"/>
                <wp:wrapNone/>
                <wp:docPr id="227"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A5C" w:rsidRDefault="00E05A5C" w:rsidP="00E05A5C">
                            <w:pPr>
                              <w:pStyle w:val="SayfaBal"/>
                              <w:jc w:val="left"/>
                            </w:pPr>
                            <w:r>
                              <w:t xml:space="preserve">Okul Bülteni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77" type="#_x0000_t202" style="position:absolute;left:0;text-align:left;margin-left:36.75pt;margin-top:31.5pt;width:171.75pt;height:16.2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wiNsw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fBAiNOWmjSAx00uhUD8oPIVKjvVAKO9x246gEOoNOWreruRPFVIS42NeF7upZS9DUlJWTom5vu&#10;xdURRxmQXf9BlBCIHLSwQEMlW1M+KAgCdOjU47k7JpkCNgM/8oNghlEBZ4E3v17MbAiSTLc7qfQ7&#10;KlpkjBRL6L5FJ8c7pU02JJlcTDAuctY0VgENf7YBjuMOxIar5sxkYRv6I/bibbSNQicM5lsn9LLM&#10;Weeb0Jnn/mKWXWebTeb/NHH9MKlZWVJuwkzi8sM/a95J5qMszvJSomGlgTMpKbnfbRqJjgTEndvv&#10;VJALN/d5GrYIwOUFJT8IvdsgdvJ5tHDCPJw58cKLHM+Pb+O5F8Zhlj+ndMc4/XdKqE9xPIOeWjq/&#10;5ebZ7zU3krRMw/hoWJvi6OxEEiPBLS9tazVhzWhflMKk/1QKaPfUaCtYo9FRrXrYDfZ1zOyoMGre&#10;ifIRJCwFKAx0CrMPjFrI7xj1MEdSrL4diKQYNe85PAMzdCZDTsZuMggv4GqKNUajudHjcDp0ku1r&#10;QJ4e2hqeSs6sip+yOD0wmA2WzGmOmeFz+W+9nqbt6hcAAAD//wMAUEsDBBQABgAIAAAAIQDK7OCM&#10;3QAAAAgBAAAPAAAAZHJzL2Rvd25yZXYueG1sTI/BTsMwEETvSPyDtUhcEHXckpaGOBVCcOFG4cLN&#10;jZckwl5HsZuEfj3Lid52NKO3M+Vu9k6MOMQukAa1yEAg1cF21Gj4eH+5vQcRkyFrXCDU8IMRdtXl&#10;RWkKGyZ6w3GfGsEQioXR0KbUF1LGukVv4iL0SOx9hcGbxHJopB3MxHDv5DLL1tKbjvhDa3p8arH+&#10;3h+9hvX83N+8bnE5nWo30udJqYRK6+ur+fEBRMI5/Yfhrz5Xh4o7HcKRbBROw2aVc5JZK57E/p3a&#10;8HHQsM1zkFUpzwdUvwAAAP//AwBQSwECLQAUAAYACAAAACEAtoM4kv4AAADhAQAAEwAAAAAAAAAA&#10;AAAAAAAAAAAAW0NvbnRlbnRfVHlwZXNdLnhtbFBLAQItABQABgAIAAAAIQA4/SH/1gAAAJQBAAAL&#10;AAAAAAAAAAAAAAAAAC8BAABfcmVscy8ucmVsc1BLAQItABQABgAIAAAAIQCQ0wiNswIAALUFAAAO&#10;AAAAAAAAAAAAAAAAAC4CAABkcnMvZTJvRG9jLnhtbFBLAQItABQABgAIAAAAIQDK7OCM3QAAAAgB&#10;AAAPAAAAAAAAAAAAAAAAAA0FAABkcnMvZG93bnJldi54bWxQSwUGAAAAAAQABADzAAAAFwYAAAAA&#10;" filled="f" stroked="f">
                <v:textbox style="mso-fit-shape-to-text:t" inset="0,0,0,0">
                  <w:txbxContent>
                    <w:p w:rsidR="00E05A5C" w:rsidRDefault="00E05A5C" w:rsidP="00E05A5C">
                      <w:pPr>
                        <w:pStyle w:val="SayfaBal"/>
                        <w:jc w:val="left"/>
                      </w:pPr>
                      <w:r>
                        <w:t xml:space="preserve">Okul Bülteni  </w:t>
                      </w:r>
                    </w:p>
                  </w:txbxContent>
                </v:textbox>
                <w10:wrap anchorx="page" anchory="page"/>
              </v:shape>
            </w:pict>
          </mc:Fallback>
        </mc:AlternateContent>
      </w:r>
      <w:r w:rsidR="00C57AC0">
        <w:rPr>
          <w:noProof/>
        </w:rPr>
        <mc:AlternateContent>
          <mc:Choice Requires="wps">
            <w:drawing>
              <wp:anchor distT="4294967295" distB="4294967295" distL="114300" distR="114300" simplePos="0" relativeHeight="251619328" behindDoc="0" locked="0" layoutInCell="1" allowOverlap="1">
                <wp:simplePos x="0" y="0"/>
                <wp:positionH relativeFrom="page">
                  <wp:align>left</wp:align>
                </wp:positionH>
                <wp:positionV relativeFrom="page">
                  <wp:posOffset>6249034</wp:posOffset>
                </wp:positionV>
                <wp:extent cx="7772400" cy="0"/>
                <wp:effectExtent l="0" t="0" r="0" b="0"/>
                <wp:wrapNone/>
                <wp:docPr id="2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31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1A9FBC0" id="Line 4" o:spid="_x0000_s1026" style="position:absolute;z-index:251619328;visibility:visible;mso-wrap-style:square;mso-width-percent:0;mso-height-percent:0;mso-wrap-distance-left:9pt;mso-wrap-distance-top:-3e-5mm;mso-wrap-distance-right:9pt;mso-wrap-distance-bottom:-3e-5mm;mso-position-horizontal:left;mso-position-horizontal-relative:page;mso-position-vertical:absolute;mso-position-vertical-relative:page;mso-width-percent:0;mso-height-percent:0;mso-width-relative:page;mso-height-relative:page" from="0,492.05pt" to="612pt,49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SSXJwIAAE0EAAAOAAAAZHJzL2Uyb0RvYy54bWysVMGO2yAQvVfqPyDuie2sm2StOKvKTnrZ&#10;tpF2+wEEcIyKAQGJE1X99w44jrLtpaoqS3gwM2/ezDy8ejp3Ep24dUKrEmfTFCOuqGZCHUr87XU7&#10;WWLkPFGMSK14iS/c4af1+3er3hR8plstGbcIQJQrelPi1ntTJImjLe+Im2rDFRw22nbEw9YeEmZJ&#10;D+idTGZpOk96bZmxmnLn4Gs9HOJ1xG8aTv3XpnHcI1li4ObjauO6D2uyXpHiYIlpBb3SIP/AoiNC&#10;QdIbVE08QUcr/oDqBLXa6cZPqe4S3TSC8lgDVJOlv1Xz0hLDYy3QHGdubXL/D5Z+Oe0sEqzEM2iP&#10;Ih3M6FkojvLQmt64AjwqtbOhOHpWL+ZZ0+8OKV21RB14pPh6MRCWhYjkTUjYOAMJ9v1nzcCHHL2O&#10;fTo3tguQ0AF0juO43MbBzx5R+LhYLGZ5CrToeJaQYgw01vlPXHcoGCWWwDkCk9Oz84EIKUaXkEfp&#10;rZAyTlsq1Jf4IVt8AGQCmrOKxVCnpWDBLQQ4e9hX0qITAeVUaXhifXBy7xZy1MS1g5+7uFr7QVRW&#10;HxWLCVtO2OZqeyLkYANBqUImKBcoX61BND8e08fNcrPMJ/lsvpnkaV1PPm6rfDLfAu36oa6qOvsZ&#10;SGd50QrGuAq8RwFn+d8J5HqVBundJHxrVfIWPfYUyI7vSDrOO4x4EMtes8vOjjoAzUbn6/0Kl+J+&#10;D/b9X2D9CwAA//8DAFBLAwQUAAYACAAAACEABJ4RBN0AAAAJAQAADwAAAGRycy9kb3ducmV2Lnht&#10;bEyPQUvDQBCF74L/YRnBm9001Nqm2ZQgiIgHae3B4zQ7ZoPZ2TS7TeK/dwuCHue9x5vv5dvJtmKg&#10;3jeOFcxnCQjiyumGawWH96e7FQgfkDW2jknBN3nYFtdXOWbajbyjYR9qEUvYZ6jAhNBlUvrKkEU/&#10;cx1x9D5dbzHEs6+l7nGM5baVaZIspcWG4weDHT0aqr72Z6sAzXN3f6peHj5el4emHMa3cjoNSt3e&#10;TOUGRKAp/IXhgh/RoYhMR3dm7UWrIA4JCtarxRzExU7TRZSOv5Iscvl/QfEDAAD//wMAUEsBAi0A&#10;FAAGAAgAAAAhALaDOJL+AAAA4QEAABMAAAAAAAAAAAAAAAAAAAAAAFtDb250ZW50X1R5cGVzXS54&#10;bWxQSwECLQAUAAYACAAAACEAOP0h/9YAAACUAQAACwAAAAAAAAAAAAAAAAAvAQAAX3JlbHMvLnJl&#10;bHNQSwECLQAUAAYACAAAACEAlLkklycCAABNBAAADgAAAAAAAAAAAAAAAAAuAgAAZHJzL2Uyb0Rv&#10;Yy54bWxQSwECLQAUAAYACAAAACEABJ4RBN0AAAAJAQAADwAAAAAAAAAAAAAAAACBBAAAZHJzL2Rv&#10;d25yZXYueG1sUEsFBgAAAAAEAAQA8wAAAIsFAAAAAA==&#10;" strokecolor="silver" strokeweight=".25pt">
                <v:stroke dashstyle="1 1" endcap="round"/>
                <w10:wrap anchorx="page" anchory="page"/>
              </v:line>
            </w:pict>
          </mc:Fallback>
        </mc:AlternateContent>
      </w:r>
      <w:r w:rsidR="00C57AC0">
        <w:rPr>
          <w:noProof/>
        </w:rPr>
        <mc:AlternateContent>
          <mc:Choice Requires="wps">
            <w:drawing>
              <wp:anchor distT="0" distB="0" distL="114300" distR="114300" simplePos="0" relativeHeight="251674624" behindDoc="0" locked="0" layoutInCell="1" allowOverlap="1">
                <wp:simplePos x="0" y="0"/>
                <wp:positionH relativeFrom="page">
                  <wp:posOffset>667385</wp:posOffset>
                </wp:positionH>
                <wp:positionV relativeFrom="page">
                  <wp:posOffset>868680</wp:posOffset>
                </wp:positionV>
                <wp:extent cx="262890" cy="588645"/>
                <wp:effectExtent l="0" t="0" r="0" b="0"/>
                <wp:wrapNone/>
                <wp:docPr id="14"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588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35" w:rsidRDefault="00506935"/>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078" type="#_x0000_t202" style="position:absolute;left:0;text-align:left;margin-left:52.55pt;margin-top:68.4pt;width:20.7pt;height:46.35pt;z-index:25167462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1jtgIAAMEFAAAOAAAAZHJzL2Uyb0RvYy54bWysVG1vmzAQ/j5p/8Hyd8rLDAFUUrUhTJO6&#10;F6ndD3DABGtgI9sN6ab9951NkqatJk3b+IBs3/m5e+4e3+XVfujRjinNpShweBFgxEQtGy62Bf56&#10;X3kpRtpQ0dBeClbgR6bx1fLtm8tpzFkkO9k3TCEAETqfxgJ3xoy57+u6YwPVF3JkAoytVAM1sFVb&#10;v1F0AvSh96MgSPxJqmZUsmZaw2k5G/HS4bctq83nttXMoL7AkJtxf+X+G/v3l5c03yo6drw+pEH/&#10;IouBcgFBT1AlNRQ9KP4KauC1klq25qKWgy/bltfMcQA2YfCCzV1HR+a4QHH0eCqT/n+w9afdF4V4&#10;A70jGAk6QI/u2d6gG7lHUfLOFmgadQ5+dyN4mj0YwNmR1eOtrL9pJOSqo2LLrpWSU8doAwmG9qZ/&#10;dnXG0RZkM32UDQSiD0Y6oH2rBls9qAcCdGjU46k5NpkaDqMkSjOw1GCK0zQhsYtA8+PlUWnznskB&#10;2UWBFfTegdPdrTY2GZofXWwsISve967/vXh2AI7zCYSGq9Zmk3Dt/JEF2Tpdp8QjUbL2SFCW3nW1&#10;Il5ShYu4fFeuVmX408YNSd7xpmHChjlKKyR/1rqDyGdRnMSlZc8bC2dT0mq7WfUK7ShIu3LfoSBn&#10;bv7zNFwRgMsLSmFEgpso86okXXikIrGXLYLUC8LsJksCkpGyek7plgv275TQVOAsjuJZS7/lFrjv&#10;NTeaD9zA8Oj5UOD05ERzq8C1aFxrDeX9vD4rhU3/qRTQ7mOjnV6tRGexmv1m795G7NRsxbyRzSMo&#10;WElQGIgRJh8sOqm+YzTBFCmwgDGHUf9BwBvIQkLs0HEbEi8i2Khzy+bcQkUNQAU2GM3LlZkH1cOo&#10;+LaDOPOrE/Ia3k3Lnaafcjq8NpgTjtphptlBdL53Xk+Td/kLAAD//wMAUEsDBBQABgAIAAAAIQBU&#10;Amq+4QAAAAsBAAAPAAAAZHJzL2Rvd25yZXYueG1sTI89T8MwEIZ3JP6DdUgsiDpxSQQhToVAsFAV&#10;URgYndgkgfgc2W4a+uu5TrDdq3v0fpSr2Q5sMj70DiWkiwSYwcbpHlsJ72+Pl9fAQlSo1eDQSPgx&#10;AVbV6UmpCu32+GqmbWwZmWAolIQuxrHgPDSdsSos3GiQfp/OWxVJ+pZrr/ZkbgcukiTnVvVICZ0a&#10;zX1nmu/tzko4vPi1E2L9lNYfy36KDxdfm+eNlOdn890tsGjm+AfDsT5Vh4o61W6HOrCBdJKlhNKx&#10;zGnDkbjKM2C1BCFuMuBVyf9vqH4BAAD//wMAUEsBAi0AFAAGAAgAAAAhALaDOJL+AAAA4QEAABMA&#10;AAAAAAAAAAAAAAAAAAAAAFtDb250ZW50X1R5cGVzXS54bWxQSwECLQAUAAYACAAAACEAOP0h/9YA&#10;AACUAQAACwAAAAAAAAAAAAAAAAAvAQAAX3JlbHMvLnJlbHNQSwECLQAUAAYACAAAACEAqfP9Y7YC&#10;AADBBQAADgAAAAAAAAAAAAAAAAAuAgAAZHJzL2Uyb0RvYy54bWxQSwECLQAUAAYACAAAACEAVAJq&#10;vuEAAAALAQAADwAAAAAAAAAAAAAAAAAQBQAAZHJzL2Rvd25yZXYueG1sUEsFBgAAAAAEAAQA8wAA&#10;AB4GAAAAAA==&#10;" filled="f" stroked="f">
                <v:textbox>
                  <w:txbxContent>
                    <w:p w:rsidR="00506935" w:rsidRDefault="00506935"/>
                  </w:txbxContent>
                </v:textbox>
                <w10:wrap anchorx="page" anchory="page"/>
              </v:shape>
            </w:pict>
          </mc:Fallback>
        </mc:AlternateContent>
      </w:r>
      <w:r w:rsidR="00C57AC0">
        <w:rPr>
          <w:noProof/>
        </w:rPr>
        <mc:AlternateContent>
          <mc:Choice Requires="wps">
            <w:drawing>
              <wp:anchor distT="0" distB="0" distL="114300" distR="114300" simplePos="0" relativeHeight="251669504" behindDoc="0" locked="0" layoutInCell="1" allowOverlap="1">
                <wp:simplePos x="0" y="0"/>
                <wp:positionH relativeFrom="page">
                  <wp:posOffset>2540000</wp:posOffset>
                </wp:positionH>
                <wp:positionV relativeFrom="page">
                  <wp:posOffset>279400</wp:posOffset>
                </wp:positionV>
                <wp:extent cx="91440" cy="91440"/>
                <wp:effectExtent l="0" t="0" r="0" b="0"/>
                <wp:wrapNone/>
                <wp:docPr id="7"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35" w:rsidRDefault="0050693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79" type="#_x0000_t202" style="position:absolute;left:0;text-align:left;margin-left:200pt;margin-top:22pt;width:7.2pt;height:7.2pt;z-index:2516695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qPrsQIAALsFAAAOAAAAZHJzL2Uyb0RvYy54bWysVNtunDAQfa/Uf7D8TriUvYDCRsmyVJXS&#10;i5T0A7xgFqtgU9u7kEb9947tZbNJVKlqywMa2zPHc2aO5/Jq7Fp0oFIxwTMcXgQYUV6KivFdhr/e&#10;F94SI6UJr0grOM3wA1X4avX2zeXQpzQSjWgrKhGAcJUOfYYbrfvU91XZ0I6oC9FTDoe1kB3RsJQ7&#10;v5JkAPSu9aMgmPuDkFUvRUmVgt3cHeKVxa9rWurPda2oRm2GITdt/9L+t+bvry5JupOkb1h5TIP8&#10;RRYdYRwuPUHlRBO0l+wVVMdKKZSo9UUpOl/UNSup5QBswuAFm7uG9NRygeKo/lQm9f9gy0+HLxKx&#10;KsMLjDjpoEX3dNToRowoiqBiDasqalprSjX0KoWIux5i9Ag+Zt/QVv2tKL8pxMW6IXxHr6UUQ0NJ&#10;BanaSP8s1OEoA7IdPooK7iR7LSzQWMvOAEJlEKBDAg+nNpm8SthMwjiGgxJOnAmZ+SSdQnup9Hsq&#10;OmSMDEvQgIUmh1ulnevkYm7iomBta3XQ8mcbgOl24GIINWcmBdvWxyRINsvNMvbiaL7x4iDPveti&#10;HXvzIlzM8nf5ep2HP829YZy6GpprJomF8Z+18Ch2J46TyJRoWWXgTEpK7rbrVqIDAYkX9jOtguTP&#10;3Pznadhj4PKCUhjFwU2UeMV8ufDiIp55ySJYekGY3CTzIE7ivHhO6ZZx+u+U0ACNnEUzp6Tfcgvs&#10;95obSTumYYi0rMvw8uREUqO/Da9sazVhrbPPSmHSfyoFVGxqtFWrEaiTqh63o30js2h6BVtRPYB+&#10;pQCFgRZhAoLRCPkDowGmSYbV9z2RFKP2A4c3AC56MuRkbCeD8BJCM6wxcuZauxG17yXbNYDsXhkX&#10;1/BOamZVbB6UywIomAVMCEvmOM3MCDpfW6+nmbv6BQAA//8DAFBLAwQUAAYACAAAACEAg+1T4t0A&#10;AAAJAQAADwAAAGRycy9kb3ducmV2LnhtbEyPwU7DMBBE70j8g7VI3KgdMJUV4lSAFG4g0fIBbrwk&#10;EfE6it025etZTnDaXc1o9k21WcIojjinIZKFYqVAILXRD9RZ+Ng1NwZEyo68GyOhhTMm2NSXF5Ur&#10;fTzROx63uRMcQql0Fvqcp1LK1PYYXFrFCYm1zzgHl/mcO+lnd+LwMMpbpdYyuIH4Q+8mfO6x/doe&#10;goXXZl18TxTHM+5eTGHezFNzZ6y9vloeH0BkXPKfGX7xGR1qZtrHA/kkRgtaKe6SedE82aALrUHs&#10;LdwbDbKu5P8G9Q8AAAD//wMAUEsBAi0AFAAGAAgAAAAhALaDOJL+AAAA4QEAABMAAAAAAAAAAAAA&#10;AAAAAAAAAFtDb250ZW50X1R5cGVzXS54bWxQSwECLQAUAAYACAAAACEAOP0h/9YAAACUAQAACwAA&#10;AAAAAAAAAAAAAAAvAQAAX3JlbHMvLnJlbHNQSwECLQAUAAYACAAAACEAKnKj67ECAAC7BQAADgAA&#10;AAAAAAAAAAAAAAAuAgAAZHJzL2Uyb0RvYy54bWxQSwECLQAUAAYACAAAACEAg+1T4t0AAAAJAQAA&#10;DwAAAAAAAAAAAAAAAAALBQAAZHJzL2Rvd25yZXYueG1sUEsFBgAAAAAEAAQA8wAAABUGAAAAAA==&#10;" filled="f" stroked="f">
                <v:textbox inset="0,0,0,0">
                  <w:txbxContent>
                    <w:p w:rsidR="00506935" w:rsidRDefault="00506935"/>
                  </w:txbxContent>
                </v:textbox>
                <w10:wrap anchorx="page" anchory="page"/>
              </v:shape>
            </w:pict>
          </mc:Fallback>
        </mc:AlternateContent>
      </w:r>
      <w:r w:rsidR="00C57AC0">
        <w:rPr>
          <w:noProof/>
        </w:rPr>
        <mc:AlternateContent>
          <mc:Choice Requires="wps">
            <w:drawing>
              <wp:anchor distT="0" distB="0" distL="114300" distR="114300" simplePos="0" relativeHeight="251671552" behindDoc="0" locked="0" layoutInCell="1" allowOverlap="1">
                <wp:simplePos x="0" y="0"/>
                <wp:positionH relativeFrom="page">
                  <wp:posOffset>2552700</wp:posOffset>
                </wp:positionH>
                <wp:positionV relativeFrom="page">
                  <wp:posOffset>2715260</wp:posOffset>
                </wp:positionV>
                <wp:extent cx="91440" cy="91440"/>
                <wp:effectExtent l="0" t="0" r="0" b="0"/>
                <wp:wrapNone/>
                <wp:docPr id="6"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35" w:rsidRDefault="0050693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80" type="#_x0000_t202" style="position:absolute;left:0;text-align:left;margin-left:201pt;margin-top:213.8pt;width:7.2pt;height:7.2pt;z-index:2516715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3+DsgIAALsFAAAOAAAAZHJzL2Uyb0RvYy54bWysVNtu2zAMfR+wfxD07vpSJY2NOkUbx8OA&#10;7gK0+wDFlmNhtuRJSpxu2L+Pkuo0bTFg2OYHg7rwiIc85OXVoe/QninNpchxfBZhxEQlay62Of5y&#10;XwYLjLShoqadFCzHD0zjq+XbN5fjkLFEtrKrmUIAInQ2DjlujRmyMNRVy3qqz+TABBw2UvXUwFJt&#10;w1rREdD7LkyiaB6OUtWDkhXTGnYLf4iXDr9pWGU+NY1mBnU5htiM+yv339h/uLyk2VbRoeXVYxj0&#10;L6LoKRfw6BGqoIaineKvoHpeKallY84q2YeyaXjFHAdgE0cv2Ny1dGCOCyRHD8c06f8HW33cf1aI&#10;1zmeYyRoDyW6ZweDbuQBJQnBqOV1zWxpbarGQWfgcTeAjznAHbtvaevhVlZfNRJy1VKxZddKybFl&#10;tIZQnWd44upxtAXZjB9kDW/SnZEO6NCo3gJCZhCgQ8kejmWycVWwmcaEwEEFJ96EyEKaTa6D0uYd&#10;kz2yRo4VaMBB0/2tNv7qdMW+JGTJu87poBPPNgDT78DD4GrPbAiurD/SKF0v1gsSkGS+DkhUFMF1&#10;uSLBvIwvZsV5sVoV8U/7bkwyn0P7zCSxmPxZCR/F7sVxFJmWHa8tnA1Jq+1m1Sm0pyDx0n22VBD8&#10;ybXweRjuGLi8oBQnJLpJ0qCcLy4CUpJZkF5EiyCK05t0HpGUFOVzSrdcsH+nhEYo5CyZeSX9llvk&#10;vtfcaNZzA0Ok432OF8dLNLP6W4valdZQ3nn7JBU2/KdUQMamQju1WoF6qZrD5uB6ZHY+dcFG1g+g&#10;XyVBYaBFmIBgtFJ9x2iEaZJj/W1HFcOoey+gB+zomQw1GZvJoKIC1xwbjLy5Mn5E7QbFty0g+y4T&#10;8hr6pOFOxbahfBRAwS5gQjgyj9PMjqDTtbv1NHOXvwAAAP//AwBQSwMEFAAGAAgAAAAhAIGND2He&#10;AAAACwEAAA8AAABkcnMvZG93bnJldi54bWxMj8FOwzAQRO9I/IO1SNyokxClVohTAVK4gUTLB7jx&#10;Nokar6PYbVO+nuUEt1nNaPZNtVncKM44h8GThnSVgEBqvR2o0/C1ax4UiBANWTN6Qg1XDLCpb28q&#10;U1p/oU88b2MnuIRCaTT0MU6llKHt0Zmw8hMSewc/OxP5nDtpZ3PhcjfKLEkK6cxA/KE3E7722B63&#10;J6fhvSnS74n8eMXdm0rVh3ppHpXW93fL8xOIiEv8C8MvPqNDzUx7fyIbxKghTzLeEllk6wIEJ/K0&#10;yEHsWeRsybqS/zfUPwAAAP//AwBQSwECLQAUAAYACAAAACEAtoM4kv4AAADhAQAAEwAAAAAAAAAA&#10;AAAAAAAAAAAAW0NvbnRlbnRfVHlwZXNdLnhtbFBLAQItABQABgAIAAAAIQA4/SH/1gAAAJQBAAAL&#10;AAAAAAAAAAAAAAAAAC8BAABfcmVscy8ucmVsc1BLAQItABQABgAIAAAAIQAhA3+DsgIAALsFAAAO&#10;AAAAAAAAAAAAAAAAAC4CAABkcnMvZTJvRG9jLnhtbFBLAQItABQABgAIAAAAIQCBjQ9h3gAAAAsB&#10;AAAPAAAAAAAAAAAAAAAAAAwFAABkcnMvZG93bnJldi54bWxQSwUGAAAAAAQABADzAAAAFwYAAAAA&#10;" filled="f" stroked="f">
                <v:textbox inset="0,0,0,0">
                  <w:txbxContent>
                    <w:p w:rsidR="00506935" w:rsidRDefault="00506935"/>
                  </w:txbxContent>
                </v:textbox>
                <w10:wrap anchorx="page" anchory="page"/>
              </v:shape>
            </w:pict>
          </mc:Fallback>
        </mc:AlternateContent>
      </w:r>
      <w:r w:rsidR="00C57AC0">
        <w:rPr>
          <w:noProof/>
        </w:rPr>
        <mc:AlternateContent>
          <mc:Choice Requires="wps">
            <w:drawing>
              <wp:anchor distT="0" distB="0" distL="114300" distR="114300" simplePos="0" relativeHeight="251672576" behindDoc="0" locked="0" layoutInCell="1" allowOverlap="1">
                <wp:simplePos x="0" y="0"/>
                <wp:positionH relativeFrom="page">
                  <wp:posOffset>2565400</wp:posOffset>
                </wp:positionH>
                <wp:positionV relativeFrom="page">
                  <wp:posOffset>4597400</wp:posOffset>
                </wp:positionV>
                <wp:extent cx="91440" cy="91440"/>
                <wp:effectExtent l="0" t="0" r="0" b="0"/>
                <wp:wrapNone/>
                <wp:docPr id="5"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935" w:rsidRDefault="0050693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81" type="#_x0000_t202" style="position:absolute;left:0;text-align:left;margin-left:202pt;margin-top:362pt;width:7.2pt;height:7.2pt;z-index:2516725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MG3sQIAALsFAAAOAAAAZHJzL2Uyb0RvYy54bWysVNtu2zAMfR+wfxD07voyJY2NOkUbx8OA&#10;7gK0+wDFlmNhtuRJSpyu2L+Pkuo0bTFg2OYHg7rwiIc85MXloe/QninNpchxfBZhxEQlay62Of56&#10;VwYLjLShoqadFCzH90zjy+XbNxfjkLFEtrKrmUIAInQ2DjlujRmyMNRVy3qqz+TABBw2UvXUwFJt&#10;w1rREdD7LkyiaB6OUtWDkhXTGnYLf4iXDr9pWGU+N41mBnU5htiM+yv339h/uLyg2VbRoeXVYxj0&#10;L6LoKRfw6BGqoIaineKvoHpeKallY84q2YeyaXjFHAdgE0cv2Ny2dGCOCyRHD8c06f8HW33af1GI&#10;1zmeYSRoDyW6YweDruUBJQkUr+V1zWxpbarGQWfgcTuAjznAHbtvaevhRlbfNBJy1VKxZVdKybFl&#10;tIZQnWd44upxtAXZjB9lDW/SnZEO6NCo3gJCZhCgQ8nuj2WycVWwmcaEwEEFJ96EyEKaTa6D0uY9&#10;kz2yRo4VaMBB0/2NNv7qdMW+JGTJu87poBPPNgDT78DD4GrPbAiurA9plK4X6wUJSDJfByQqiuCq&#10;XJFgXsbns+JdsVoV8U/7bkwyn0P7zCSxmPxZCR/F7sVxFJmWHa8tnA1Jq+1m1Sm0pyDx0n22VBD8&#10;ybXweRjuGLi8oBQnJLpO0qCcL84DUpJZkJ5HiyCK0+t0HpGUFOVzSjdcsH+nhEYo5CyZeSX9llvk&#10;vtfcaNZzA0Ok432OF8dLNLP6W4valdZQ3nn7JBU2/KdUQMamQju1WoF6qZrD5uB7hExdsJH1PehX&#10;SVAYaBEmIBitVD8wGmGa5Fh/31HFMOo+COgBO3omQ03GZjKoqMA1xwYjb66MH1G7QfFtC8i+y4S8&#10;gj5puFOxbSgfBVCwC5gQjszjNLMj6HTtbj3N3OUvAAAA//8DAFBLAwQUAAYACAAAACEATu2hz94A&#10;AAALAQAADwAAAGRycy9kb3ducmV2LnhtbEyPwU7DMBBE70j8g7VI3KiTNmqtEKcCpHADiZYPcOMl&#10;ibDXUey2KV/P9gS32d3R7JtqO3snTjjFIZCGfJGBQGqDHajT8LlvHhSImAxZ4wKhhgtG2Na3N5Up&#10;bTjTB552qRMcQrE0GvqUxlLK2PboTVyEEYlvX2HyJvE4ddJO5szh3slllq2lNwPxh96M+NJj+707&#10;eg1vzTr/GSm4C+5fVa7e1XOzUlrf381PjyASzunPDFd8RoeamQ7hSDYKp6HICu6SNGyWV8GOIlcF&#10;iANvVixkXcn/HepfAAAA//8DAFBLAQItABQABgAIAAAAIQC2gziS/gAAAOEBAAATAAAAAAAAAAAA&#10;AAAAAAAAAABbQ29udGVudF9UeXBlc10ueG1sUEsBAi0AFAAGAAgAAAAhADj9If/WAAAAlAEAAAsA&#10;AAAAAAAAAAAAAAAALwEAAF9yZWxzLy5yZWxzUEsBAi0AFAAGAAgAAAAhALFcwbexAgAAuwUAAA4A&#10;AAAAAAAAAAAAAAAALgIAAGRycy9lMm9Eb2MueG1sUEsBAi0AFAAGAAgAAAAhAE7toc/eAAAACwEA&#10;AA8AAAAAAAAAAAAAAAAACwUAAGRycy9kb3ducmV2LnhtbFBLBQYAAAAABAAEAPMAAAAWBgAAAAA=&#10;" filled="f" stroked="f">
                <v:textbox inset="0,0,0,0">
                  <w:txbxContent>
                    <w:p w:rsidR="00506935" w:rsidRDefault="00506935"/>
                  </w:txbxContent>
                </v:textbox>
                <w10:wrap anchorx="page" anchory="page"/>
              </v:shape>
            </w:pict>
          </mc:Fallback>
        </mc:AlternateContent>
      </w:r>
    </w:p>
    <w:p w:rsidR="00C57AC0" w:rsidRPr="00C57AC0" w:rsidRDefault="00C57AC0" w:rsidP="00C57AC0"/>
    <w:p w:rsidR="00C57AC0" w:rsidRPr="00C57AC0" w:rsidRDefault="00C57AC0" w:rsidP="00C57AC0"/>
    <w:p w:rsidR="00C57AC0" w:rsidRPr="00C57AC0" w:rsidRDefault="00C57AC0" w:rsidP="00C57AC0"/>
    <w:p w:rsidR="00C57AC0" w:rsidRPr="00C57AC0" w:rsidRDefault="00C57AC0" w:rsidP="00C57AC0"/>
    <w:p w:rsidR="00C57AC0" w:rsidRPr="00C57AC0" w:rsidRDefault="00C57AC0" w:rsidP="00C57AC0"/>
    <w:p w:rsidR="00C57AC0" w:rsidRPr="00C57AC0" w:rsidRDefault="00C57AC0" w:rsidP="00C57AC0"/>
    <w:p w:rsidR="00C57AC0" w:rsidRPr="00C57AC0" w:rsidRDefault="00C57AC0" w:rsidP="00C57AC0"/>
    <w:p w:rsidR="00C57AC0" w:rsidRPr="00C57AC0" w:rsidRDefault="00C57AC0" w:rsidP="00C57AC0"/>
    <w:p w:rsidR="00C57AC0" w:rsidRPr="00C57AC0" w:rsidRDefault="00C57AC0" w:rsidP="00C57AC0"/>
    <w:p w:rsidR="00C57AC0" w:rsidRPr="00C57AC0" w:rsidRDefault="00C57AC0" w:rsidP="00C57AC0"/>
    <w:p w:rsidR="00C57AC0" w:rsidRPr="00C57AC0" w:rsidRDefault="00C57AC0" w:rsidP="00C57AC0"/>
    <w:p w:rsidR="00C57AC0" w:rsidRPr="00C57AC0" w:rsidRDefault="00C57AC0" w:rsidP="00C57AC0"/>
    <w:p w:rsidR="00C57AC0" w:rsidRPr="00C57AC0" w:rsidRDefault="00C57AC0" w:rsidP="00C57AC0"/>
    <w:p w:rsidR="00C57AC0" w:rsidRPr="00C57AC0" w:rsidRDefault="00C57AC0" w:rsidP="00C57AC0"/>
    <w:p w:rsidR="00C57AC0" w:rsidRPr="00C57AC0" w:rsidRDefault="00C57AC0" w:rsidP="00C57AC0"/>
    <w:p w:rsidR="00C57AC0" w:rsidRPr="00C57AC0" w:rsidRDefault="00C57AC0" w:rsidP="00C57AC0"/>
    <w:p w:rsidR="0027347E" w:rsidRDefault="0027347E" w:rsidP="00C57AC0"/>
    <w:p w:rsidR="0027347E" w:rsidRPr="0027347E" w:rsidRDefault="0027347E" w:rsidP="0027347E"/>
    <w:tbl>
      <w:tblPr>
        <w:tblStyle w:val="TabloKlavuzu"/>
        <w:tblpPr w:leftFromText="141" w:rightFromText="141" w:vertAnchor="text" w:horzAnchor="page" w:tblpX="6001" w:tblpY="-21"/>
        <w:tblW w:w="0" w:type="auto"/>
        <w:tblLook w:val="04A0" w:firstRow="1" w:lastRow="0" w:firstColumn="1" w:lastColumn="0" w:noHBand="0" w:noVBand="1"/>
      </w:tblPr>
      <w:tblGrid>
        <w:gridCol w:w="5016"/>
      </w:tblGrid>
      <w:tr w:rsidR="0027347E" w:rsidTr="0027347E">
        <w:trPr>
          <w:trHeight w:val="3699"/>
        </w:trPr>
        <w:tc>
          <w:tcPr>
            <w:tcW w:w="5016" w:type="dxa"/>
          </w:tcPr>
          <w:p w:rsidR="0027347E" w:rsidRDefault="0027347E" w:rsidP="0027347E">
            <w:pPr>
              <w:rPr>
                <w:b/>
                <w:sz w:val="20"/>
                <w:szCs w:val="20"/>
              </w:rPr>
            </w:pPr>
          </w:p>
          <w:p w:rsidR="004D2583" w:rsidRDefault="004D2583" w:rsidP="0027347E">
            <w:pPr>
              <w:rPr>
                <w:b/>
                <w:sz w:val="20"/>
                <w:szCs w:val="20"/>
              </w:rPr>
            </w:pPr>
          </w:p>
          <w:p w:rsidR="0027347E" w:rsidRDefault="0027347E" w:rsidP="0027347E"/>
        </w:tc>
      </w:tr>
    </w:tbl>
    <w:p w:rsidR="0027347E" w:rsidRPr="0027347E" w:rsidRDefault="002B0F6F" w:rsidP="0027347E">
      <w:r>
        <w:rPr>
          <w:noProof/>
        </w:rPr>
        <mc:AlternateContent>
          <mc:Choice Requires="wps">
            <w:drawing>
              <wp:anchor distT="45720" distB="45720" distL="114300" distR="114300" simplePos="0" relativeHeight="251761664" behindDoc="0" locked="0" layoutInCell="1" allowOverlap="1">
                <wp:simplePos x="0" y="0"/>
                <wp:positionH relativeFrom="column">
                  <wp:posOffset>-767715</wp:posOffset>
                </wp:positionH>
                <wp:positionV relativeFrom="paragraph">
                  <wp:posOffset>211455</wp:posOffset>
                </wp:positionV>
                <wp:extent cx="2609850" cy="2316480"/>
                <wp:effectExtent l="0" t="0" r="19050" b="26670"/>
                <wp:wrapSquare wrapText="bothSides"/>
                <wp:docPr id="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2316480"/>
                        </a:xfrm>
                        <a:prstGeom prst="rect">
                          <a:avLst/>
                        </a:prstGeom>
                        <a:solidFill>
                          <a:srgbClr val="FFFFFF"/>
                        </a:solidFill>
                        <a:ln w="9525">
                          <a:solidFill>
                            <a:srgbClr val="000000"/>
                          </a:solidFill>
                          <a:miter lim="800000"/>
                          <a:headEnd/>
                          <a:tailEnd/>
                        </a:ln>
                      </wps:spPr>
                      <wps:txbx>
                        <w:txbxContent>
                          <w:p w:rsidR="002B0F6F" w:rsidRDefault="002B0F6F" w:rsidP="002B0F6F">
                            <w:pPr>
                              <w:keepNext/>
                            </w:pPr>
                            <w:r>
                              <w:rPr>
                                <w:noProof/>
                              </w:rPr>
                              <w:drawing>
                                <wp:inline distT="0" distB="0" distL="0" distR="0">
                                  <wp:extent cx="2461260" cy="2430780"/>
                                  <wp:effectExtent l="0" t="0" r="0" b="7620"/>
                                  <wp:docPr id="546772966" name="Resi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1260" cy="2430780"/>
                                          </a:xfrm>
                                          <a:prstGeom prst="rect">
                                            <a:avLst/>
                                          </a:prstGeom>
                                          <a:noFill/>
                                          <a:ln>
                                            <a:noFill/>
                                          </a:ln>
                                        </pic:spPr>
                                      </pic:pic>
                                    </a:graphicData>
                                  </a:graphic>
                                </wp:inline>
                              </w:drawing>
                            </w:r>
                          </w:p>
                          <w:p w:rsidR="002B0F6F" w:rsidRDefault="002B0F6F" w:rsidP="002B0F6F">
                            <w:pPr>
                              <w:pStyle w:val="ResimYazs"/>
                            </w:pPr>
                            <w:r>
                              <w:t xml:space="preserve">Şekil </w:t>
                            </w:r>
                            <w:r>
                              <w:fldChar w:fldCharType="begin"/>
                            </w:r>
                            <w:r>
                              <w:instrText xml:space="preserve"> SEQ Şekil \* ARABIC </w:instrText>
                            </w:r>
                            <w:r>
                              <w:fldChar w:fldCharType="separate"/>
                            </w:r>
                            <w:r>
                              <w:rPr>
                                <w:noProof/>
                              </w:rPr>
                              <w:t>1</w:t>
                            </w:r>
                            <w:r>
                              <w:fldChar w:fldCharType="end"/>
                            </w:r>
                          </w:p>
                          <w:p w:rsidR="002F4B34" w:rsidRDefault="002F4B34" w:rsidP="004065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margin-left:-60.45pt;margin-top:16.65pt;width:205.5pt;height:182.4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HUvLAIAAFIEAAAOAAAAZHJzL2Uyb0RvYy54bWysVMGO0zAQvSPxD5bvNGloShs1XS1dihC7&#10;gLTwAY7jNBa2J9huk+7XM3baUi1wQeRgeTzj55n3ZrK6GbQiB2GdBFPS6SSlRBgOtTS7kn77un21&#10;oMR5ZmqmwIiSHoWjN+uXL1Z9V4gMWlC1sARBjCv6rqSt912RJI63QjM3gU4YdDZgNfNo2l1SW9Yj&#10;ulZJlqbzpAdbdxa4cA5P70YnXUf8phHcf24aJzxRJcXcfFxtXKuwJusVK3aWda3kpzTYP2ShmTT4&#10;6AXqjnlG9lb+BqUlt+Cg8RMOOoGmkVzEGrCaafqsmseWdSLWguS47kKT+3+w/NPhiyWyRu1ySgzT&#10;qNGD8NKQj3u/d3uSBYr6zhUY+dhhrB/ewoDhsVzX3QP/7oiBTcvMTtxaC30rWI0pTsPN5OrqiOMC&#10;SNU/QI1Psb2HCDQ0Vgf+kBGC6CjV8SKPGDzheJjN0+UiRxdHX/Z6Op8tooAJK87XO+v8ewGahE1J&#10;Leof4dnh3vmQDivOIeE1B0rWW6lUNOyu2ihLDgx7ZRu/WMGzMGVIX9JlnuUjA3+FSOP3JwgtPTa9&#10;krqki0sQKwJv70wdW9IzqcY9pqzMicjA3ciiH6ohypbnZ4EqqI9IrYWxyXEocdOCfaKkxwYvqfux&#10;Z1ZQoj4YlGc5nc3CRERjlr/J0LDXnurawwxHqJJ6SsbtxscpCsQZuEUZGxkJDnqPmZxyxsaNvJ+G&#10;LEzGtR2jfv0K1j8BAAD//wMAUEsDBBQABgAIAAAAIQAv4Awm4QAAAAsBAAAPAAAAZHJzL2Rvd25y&#10;ZXYueG1sTI/BTsMwDIbvSLxDZCQuaEvaotGWphNCAsFtjGlcs8ZrKxqnJFlX3p5wgqPtT7+/v1rP&#10;ZmATOt9bkpAsBTCkxuqeWgm796dFDswHRVoNllDCN3pY15cXlSq1PdMbTtvQshhCvlQSuhDGknPf&#10;dGiUX9oRKd6O1hkV4uharp06x3Az8FSIFTeqp/ihUyM+dth8bk9GQn77Mn3412yzb1bHoQg3d9Pz&#10;l5Py+mp+uAcWcA5/MPzqR3Woo9PBnkh7NkhYJKkoIishyzJgkUgLkQA7xEWRJ8Driv/vUP8AAAD/&#10;/wMAUEsBAi0AFAAGAAgAAAAhALaDOJL+AAAA4QEAABMAAAAAAAAAAAAAAAAAAAAAAFtDb250ZW50&#10;X1R5cGVzXS54bWxQSwECLQAUAAYACAAAACEAOP0h/9YAAACUAQAACwAAAAAAAAAAAAAAAAAvAQAA&#10;X3JlbHMvLnJlbHNQSwECLQAUAAYACAAAACEAtTR1LywCAABSBAAADgAAAAAAAAAAAAAAAAAuAgAA&#10;ZHJzL2Uyb0RvYy54bWxQSwECLQAUAAYACAAAACEAL+AMJuEAAAALAQAADwAAAAAAAAAAAAAAAACG&#10;BAAAZHJzL2Rvd25yZXYueG1sUEsFBgAAAAAEAAQA8wAAAJQFAAAAAA==&#10;">
                <v:textbox>
                  <w:txbxContent>
                    <w:p w:rsidR="002B0F6F" w:rsidRDefault="002B0F6F" w:rsidP="002B0F6F">
                      <w:pPr>
                        <w:keepNext/>
                      </w:pPr>
                      <w:r>
                        <w:rPr>
                          <w:noProof/>
                        </w:rPr>
                        <w:drawing>
                          <wp:inline distT="0" distB="0" distL="0" distR="0">
                            <wp:extent cx="2461260" cy="2430780"/>
                            <wp:effectExtent l="0" t="0" r="0" b="7620"/>
                            <wp:docPr id="546772966" name="Resi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1260" cy="2430780"/>
                                    </a:xfrm>
                                    <a:prstGeom prst="rect">
                                      <a:avLst/>
                                    </a:prstGeom>
                                    <a:noFill/>
                                    <a:ln>
                                      <a:noFill/>
                                    </a:ln>
                                  </pic:spPr>
                                </pic:pic>
                              </a:graphicData>
                            </a:graphic>
                          </wp:inline>
                        </w:drawing>
                      </w:r>
                    </w:p>
                    <w:p w:rsidR="002B0F6F" w:rsidRDefault="002B0F6F" w:rsidP="002B0F6F">
                      <w:pPr>
                        <w:pStyle w:val="ResimYazs"/>
                      </w:pPr>
                      <w:r>
                        <w:t xml:space="preserve">Şekil </w:t>
                      </w:r>
                      <w:r>
                        <w:fldChar w:fldCharType="begin"/>
                      </w:r>
                      <w:r>
                        <w:instrText xml:space="preserve"> SEQ Şekil \* ARABIC </w:instrText>
                      </w:r>
                      <w:r>
                        <w:fldChar w:fldCharType="separate"/>
                      </w:r>
                      <w:r>
                        <w:rPr>
                          <w:noProof/>
                        </w:rPr>
                        <w:t>1</w:t>
                      </w:r>
                      <w:r>
                        <w:fldChar w:fldCharType="end"/>
                      </w:r>
                    </w:p>
                    <w:p w:rsidR="002F4B34" w:rsidRDefault="002F4B34" w:rsidP="00406513"/>
                  </w:txbxContent>
                </v:textbox>
                <w10:wrap type="square"/>
              </v:shape>
            </w:pict>
          </mc:Fallback>
        </mc:AlternateContent>
      </w:r>
    </w:p>
    <w:p w:rsidR="0027347E" w:rsidRPr="0027347E" w:rsidRDefault="0027347E" w:rsidP="0027347E"/>
    <w:p w:rsidR="0027347E" w:rsidRPr="0027347E" w:rsidRDefault="00AA408B" w:rsidP="0027347E">
      <w:r>
        <w:rPr>
          <w:noProof/>
        </w:rPr>
        <mc:AlternateContent>
          <mc:Choice Requires="wps">
            <w:drawing>
              <wp:anchor distT="45720" distB="45720" distL="114300" distR="114300" simplePos="0" relativeHeight="251773952" behindDoc="0" locked="0" layoutInCell="1" allowOverlap="1">
                <wp:simplePos x="0" y="0"/>
                <wp:positionH relativeFrom="margin">
                  <wp:posOffset>2667000</wp:posOffset>
                </wp:positionH>
                <wp:positionV relativeFrom="paragraph">
                  <wp:posOffset>63500</wp:posOffset>
                </wp:positionV>
                <wp:extent cx="3381375" cy="1995805"/>
                <wp:effectExtent l="0" t="0" r="28575" b="23495"/>
                <wp:wrapSquare wrapText="bothSides"/>
                <wp:docPr id="1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1995805"/>
                        </a:xfrm>
                        <a:prstGeom prst="rect">
                          <a:avLst/>
                        </a:prstGeom>
                        <a:solidFill>
                          <a:srgbClr val="FFFFFF"/>
                        </a:solidFill>
                        <a:ln w="9525">
                          <a:solidFill>
                            <a:srgbClr val="000000"/>
                          </a:solidFill>
                          <a:miter lim="800000"/>
                          <a:headEnd/>
                          <a:tailEnd/>
                        </a:ln>
                      </wps:spPr>
                      <wps:txbx>
                        <w:txbxContent>
                          <w:p w:rsidR="007C175D" w:rsidRPr="002F4B34" w:rsidRDefault="00AA408B" w:rsidP="00C45B05">
                            <w:pPr>
                              <w:rPr>
                                <w:b/>
                              </w:rPr>
                            </w:pPr>
                            <w:bookmarkStart w:id="0" w:name="_GoBack"/>
                            <w:r>
                              <w:rPr>
                                <w:noProof/>
                              </w:rPr>
                              <w:drawing>
                                <wp:inline distT="0" distB="0" distL="0" distR="0">
                                  <wp:extent cx="3329940" cy="1895475"/>
                                  <wp:effectExtent l="0" t="0" r="3810" b="9525"/>
                                  <wp:docPr id="211887987"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9940" cy="1895475"/>
                                          </a:xfrm>
                                          <a:prstGeom prst="rect">
                                            <a:avLst/>
                                          </a:prstGeom>
                                          <a:noFill/>
                                          <a:ln>
                                            <a:noFill/>
                                          </a:ln>
                                        </pic:spPr>
                                      </pic:pic>
                                    </a:graphicData>
                                  </a:graphic>
                                </wp:inline>
                              </w:drawing>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margin-left:210pt;margin-top:5pt;width:266.25pt;height:157.15pt;z-index:251773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4afLgIAAFIEAAAOAAAAZHJzL2Uyb0RvYy54bWysVNtu2zAMfR+wfxD0vviSuE2MOEWXLsOw&#10;dhvQ7QNkWY6FyaInybGzrx8lp2l2exnmB4EUqUPykPT6ZmwVOQhjJeiCJrOYEqE5VFLvC/rl8+7V&#10;khLrmK6YAi0KehSW3mxevlgPXS5SaEBVwhAE0TYfuoI2znV5FFneiJbZGXRCo7EG0zKHqtlHlWED&#10;orcqSuP4KhrAVJ0BLqzF27vJSDcBv64Fdx/r2gpHVEExNxdOE87Sn9FmzfK9YV0j+SkN9g9ZtExq&#10;DHqGumOOkd7I36BayQ1YqN2MQxtBXUsuQg1YTRL/Us1jwzoRakFybHemyf4/WP7h8MkQWWHvUko0&#10;a7FHD8JJTd73rrc9ST1FQ2dz9Hzs0NeNr2FE91Cu7e6Bf7VEw7Zhei9ujYGhEazCFBP/Mrp4OuFY&#10;D1IOD1BhKNY7CEBjbVrPHzJCEB1bdTy3R4yOcLycz5fJ/DqjhKMtWa2yZZyFGCx/et4Z694KaIkX&#10;Cmqw/wGeHe6t8+mw/MnFR7OgZLWTSgXF7MutMuTAcFZ24Tuh/+SmNBkKusrSbGLgrxBx+P4E0UqH&#10;Q69kW9Dl2Ynlnrc3ugoj6ZhUk4wpK30i0nM3sejGcgxty658BM9yCdURqTUwDTkuJQoNmO+UDDjg&#10;BbXfemYEJeqdxvasksXCb0RQFtl1ioq5tJSXFqY5QhXUUTKJWxe2yBOn4RbbWMtA8HMmp5xxcAPv&#10;pyXzm3GpB6/nX8HmBwAAAP//AwBQSwMEFAAGAAgAAAAhAMSd+aTfAAAACgEAAA8AAABkcnMvZG93&#10;bnJldi54bWxMj8FOwzAMhu9IvENkJC6IpbTd2ErTCSGB2A0GgmvWem1F4pQk68rb453gZFn/r8+f&#10;y/VkjRjRh96RgptZAgKpdk1PrYL3t8frJYgQNTXaOEIFPxhgXZ2flbpo3JFecdzGVjCEQqEVdDEO&#10;hZSh7tDqMHMDEmd7562OvPpWNl4fGW6NTJNkIa3uiS90esCHDuuv7cEqWObP42fYZC8f9WJvVvHq&#10;dnz69kpdXkz3dyAiTvGvDCd9VoeKnXbuQE0QRkHOeK5ycJpcWM3TOYidgizNM5BVKf+/UP0CAAD/&#10;/wMAUEsBAi0AFAAGAAgAAAAhALaDOJL+AAAA4QEAABMAAAAAAAAAAAAAAAAAAAAAAFtDb250ZW50&#10;X1R5cGVzXS54bWxQSwECLQAUAAYACAAAACEAOP0h/9YAAACUAQAACwAAAAAAAAAAAAAAAAAvAQAA&#10;X3JlbHMvLnJlbHNQSwECLQAUAAYACAAAACEAKqeGny4CAABSBAAADgAAAAAAAAAAAAAAAAAuAgAA&#10;ZHJzL2Uyb0RvYy54bWxQSwECLQAUAAYACAAAACEAxJ35pN8AAAAKAQAADwAAAAAAAAAAAAAAAACI&#10;BAAAZHJzL2Rvd25yZXYueG1sUEsFBgAAAAAEAAQA8wAAAJQFAAAAAA==&#10;">
                <v:textbox>
                  <w:txbxContent>
                    <w:p w:rsidR="007C175D" w:rsidRPr="002F4B34" w:rsidRDefault="00AA408B" w:rsidP="00C45B05">
                      <w:pPr>
                        <w:rPr>
                          <w:b/>
                        </w:rPr>
                      </w:pPr>
                      <w:bookmarkStart w:id="1" w:name="_GoBack"/>
                      <w:r>
                        <w:rPr>
                          <w:noProof/>
                        </w:rPr>
                        <w:drawing>
                          <wp:inline distT="0" distB="0" distL="0" distR="0">
                            <wp:extent cx="3329940" cy="1895475"/>
                            <wp:effectExtent l="0" t="0" r="3810" b="9525"/>
                            <wp:docPr id="211887987"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9940" cy="1895475"/>
                                    </a:xfrm>
                                    <a:prstGeom prst="rect">
                                      <a:avLst/>
                                    </a:prstGeom>
                                    <a:noFill/>
                                    <a:ln>
                                      <a:noFill/>
                                    </a:ln>
                                  </pic:spPr>
                                </pic:pic>
                              </a:graphicData>
                            </a:graphic>
                          </wp:inline>
                        </w:drawing>
                      </w:r>
                      <w:bookmarkEnd w:id="1"/>
                    </w:p>
                  </w:txbxContent>
                </v:textbox>
                <w10:wrap type="square" anchorx="margin"/>
              </v:shape>
            </w:pict>
          </mc:Fallback>
        </mc:AlternateContent>
      </w:r>
    </w:p>
    <w:p w:rsidR="00C57AC0" w:rsidRPr="0027347E" w:rsidRDefault="00C57AC0" w:rsidP="0027347E"/>
    <w:p w:rsidR="00C57AC0" w:rsidRPr="00C57AC0" w:rsidRDefault="00C57AC0" w:rsidP="00C57AC0"/>
    <w:p w:rsidR="00C57AC0" w:rsidRPr="00C57AC0" w:rsidRDefault="00C57AC0" w:rsidP="00C57AC0"/>
    <w:p w:rsidR="00C57AC0" w:rsidRPr="00C57AC0" w:rsidRDefault="00C57AC0" w:rsidP="00C57AC0">
      <w:pPr>
        <w:tabs>
          <w:tab w:val="left" w:pos="1305"/>
        </w:tabs>
      </w:pPr>
      <w:r>
        <w:tab/>
      </w:r>
    </w:p>
    <w:p w:rsidR="00C57AC0" w:rsidRPr="00C57AC0" w:rsidRDefault="00C57AC0" w:rsidP="00C57AC0"/>
    <w:p w:rsidR="00C57AC0" w:rsidRPr="00C57AC0" w:rsidRDefault="00C57AC0" w:rsidP="00C57AC0"/>
    <w:p w:rsidR="00C57AC0" w:rsidRPr="00C57AC0" w:rsidRDefault="00C57AC0" w:rsidP="00C57AC0"/>
    <w:p w:rsidR="00C57AC0" w:rsidRPr="00C57AC0" w:rsidRDefault="00C57AC0" w:rsidP="00C57AC0"/>
    <w:p w:rsidR="00C57AC0" w:rsidRPr="00C57AC0" w:rsidRDefault="00C57AC0" w:rsidP="00C57AC0"/>
    <w:p w:rsidR="00C57AC0" w:rsidRPr="00C57AC0" w:rsidRDefault="00C57AC0" w:rsidP="00C57AC0"/>
    <w:p w:rsidR="00C57AC0" w:rsidRPr="00C57AC0" w:rsidRDefault="00C57AC0" w:rsidP="00C57AC0"/>
    <w:p w:rsidR="00C57AC0" w:rsidRPr="00C57AC0" w:rsidRDefault="00C57AC0" w:rsidP="00C57AC0"/>
    <w:p w:rsidR="00506935" w:rsidRPr="00C57AC0" w:rsidRDefault="00506935" w:rsidP="00C57AC0"/>
    <w:sectPr w:rsidR="00506935" w:rsidRPr="00C57AC0" w:rsidSect="00506935">
      <w:headerReference w:type="default" r:id="rId11"/>
      <w:pgSz w:w="11907" w:h="16839"/>
      <w:pgMar w:top="1800" w:right="1800" w:bottom="1800" w:left="180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6B8A" w:rsidRDefault="00276B8A" w:rsidP="00F93001">
      <w:r>
        <w:separator/>
      </w:r>
    </w:p>
  </w:endnote>
  <w:endnote w:type="continuationSeparator" w:id="0">
    <w:p w:rsidR="00276B8A" w:rsidRDefault="00276B8A" w:rsidP="00F930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A2"/>
    <w:family w:val="swiss"/>
    <w:pitch w:val="variable"/>
    <w:sig w:usb0="00000687" w:usb1="00000000" w:usb2="00000000" w:usb3="00000000" w:csb0="0000009F" w:csb1="00000000"/>
  </w:font>
  <w:font w:name="Palatino">
    <w:altName w:val="Book Antiqua"/>
    <w:panose1 w:val="02040602050305020304"/>
    <w:charset w:val="00"/>
    <w:family w:val="roman"/>
    <w:pitch w:val="variable"/>
    <w:sig w:usb0="00000003" w:usb1="00000000" w:usb2="00000000" w:usb3="00000000" w:csb0="00000001" w:csb1="00000000"/>
  </w:font>
  <w:font w:name="Comic Sans MS">
    <w:panose1 w:val="030F0702030302020204"/>
    <w:charset w:val="A2"/>
    <w:family w:val="script"/>
    <w:pitch w:val="variable"/>
    <w:sig w:usb0="00000287" w:usb1="00000013" w:usb2="00000000" w:usb3="00000000" w:csb0="0000009F" w:csb1="00000000"/>
  </w:font>
  <w:font w:name="Times">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Helvetica">
    <w:panose1 w:val="020B0604020202020204"/>
    <w:charset w:val="A2"/>
    <w:family w:val="swiss"/>
    <w:pitch w:val="variable"/>
    <w:sig w:usb0="E0002EFF" w:usb1="C000785B" w:usb2="00000009" w:usb3="00000000" w:csb0="000001FF" w:csb1="00000000"/>
  </w:font>
  <w:font w:name="Century Gothic">
    <w:panose1 w:val="020B0502020202020204"/>
    <w:charset w:val="A2"/>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6B8A" w:rsidRDefault="00276B8A" w:rsidP="00F93001">
      <w:r>
        <w:separator/>
      </w:r>
    </w:p>
  </w:footnote>
  <w:footnote w:type="continuationSeparator" w:id="0">
    <w:p w:rsidR="00276B8A" w:rsidRDefault="00276B8A" w:rsidP="00F930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5232477"/>
      <w:docPartObj>
        <w:docPartGallery w:val="Watermarks"/>
        <w:docPartUnique/>
      </w:docPartObj>
    </w:sdtPr>
    <w:sdtEndPr/>
    <w:sdtContent>
      <w:p w:rsidR="008B2BF9" w:rsidRDefault="00276B8A">
        <w:pPr>
          <w:pStyle w:val="stBilgi"/>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6798" o:spid="_x0000_s2049" type="#_x0000_t136" style="position:absolute;margin-left:0;margin-top:0;width:468.45pt;height:117.1pt;rotation:315;z-index:-251658752;mso-position-horizontal:center;mso-position-horizontal-relative:margin;mso-position-vertical:center;mso-position-vertical-relative:margin" o:allowincell="f" fillcolor="silver" stroked="f">
              <v:fill opacity=".5"/>
              <v:textpath style="font-family:&quot;Calibri&quot;;font-size:1pt" string="Sevimli Anaokulu"/>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15.95pt;height:143.95pt" o:bullet="t">
        <v:imagedata r:id="rId1" o:title="image001"/>
      </v:shape>
    </w:pict>
  </w:numPicBullet>
  <w:abstractNum w:abstractNumId="0" w15:restartNumberingAfterBreak="0">
    <w:nsid w:val="027A34A4"/>
    <w:multiLevelType w:val="hybridMultilevel"/>
    <w:tmpl w:val="5470A04E"/>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DB137A6"/>
    <w:multiLevelType w:val="multilevel"/>
    <w:tmpl w:val="59547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77C45BB"/>
    <w:multiLevelType w:val="hybridMultilevel"/>
    <w:tmpl w:val="DC7C344C"/>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3ACB39F0"/>
    <w:multiLevelType w:val="multilevel"/>
    <w:tmpl w:val="F1480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6185ABD"/>
    <w:multiLevelType w:val="hybridMultilevel"/>
    <w:tmpl w:val="3AD21734"/>
    <w:lvl w:ilvl="0" w:tplc="6A6084E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 w15:restartNumberingAfterBreak="0">
    <w:nsid w:val="4CC0346F"/>
    <w:multiLevelType w:val="hybridMultilevel"/>
    <w:tmpl w:val="876EF2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6CD03F8D"/>
    <w:multiLevelType w:val="hybridMultilevel"/>
    <w:tmpl w:val="B156DC32"/>
    <w:lvl w:ilvl="0" w:tplc="D6ECA7D8">
      <w:start w:val="1"/>
      <w:numFmt w:val="bullet"/>
      <w:pStyle w:val="Liste"/>
      <w:lvlText w:val=""/>
      <w:lvlJc w:val="left"/>
      <w:pPr>
        <w:tabs>
          <w:tab w:val="num" w:pos="360"/>
        </w:tabs>
        <w:ind w:left="360" w:hanging="360"/>
      </w:pPr>
      <w:rPr>
        <w:rFonts w:ascii="Symbol" w:hAnsi="Symbol" w:hint="default"/>
        <w:b w:val="0"/>
        <w:i w:val="0"/>
        <w:color w:val="FF6600"/>
        <w:sz w:val="28"/>
        <w:szCs w:val="28"/>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6F305412"/>
    <w:multiLevelType w:val="hybridMultilevel"/>
    <w:tmpl w:val="B4EA20B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6"/>
  </w:num>
  <w:num w:numId="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2"/>
  </w:num>
  <w:num w:numId="6">
    <w:abstractNumId w:val="0"/>
  </w:num>
  <w:num w:numId="7">
    <w:abstractNumId w:val="7"/>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characterSpacingControl w:val="doNotCompress"/>
  <w:hdrShapeDefaults>
    <o:shapedefaults v:ext="edit" spidmax="2050">
      <o:colormru v:ext="edit" colors="#ebeeff,#e7ffe7,#c1f3ff,#d7f7ff,#98a3d7,#bfc9ff,#ffc,#d1f4f3"/>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4CFB"/>
    <w:rsid w:val="0006400B"/>
    <w:rsid w:val="00071876"/>
    <w:rsid w:val="00080854"/>
    <w:rsid w:val="000A2A6A"/>
    <w:rsid w:val="000A719B"/>
    <w:rsid w:val="000B272E"/>
    <w:rsid w:val="000C2513"/>
    <w:rsid w:val="000E2DBB"/>
    <w:rsid w:val="000F2325"/>
    <w:rsid w:val="000F6803"/>
    <w:rsid w:val="00111C12"/>
    <w:rsid w:val="00134EDF"/>
    <w:rsid w:val="00137A6B"/>
    <w:rsid w:val="00163948"/>
    <w:rsid w:val="00195862"/>
    <w:rsid w:val="001C3C56"/>
    <w:rsid w:val="001D5D10"/>
    <w:rsid w:val="001F4036"/>
    <w:rsid w:val="002019D5"/>
    <w:rsid w:val="0024698F"/>
    <w:rsid w:val="0027347E"/>
    <w:rsid w:val="00276B8A"/>
    <w:rsid w:val="00283287"/>
    <w:rsid w:val="00293E6C"/>
    <w:rsid w:val="002B0F6F"/>
    <w:rsid w:val="002C1C7B"/>
    <w:rsid w:val="002D3C50"/>
    <w:rsid w:val="002F4B34"/>
    <w:rsid w:val="00317518"/>
    <w:rsid w:val="003177B2"/>
    <w:rsid w:val="003610A4"/>
    <w:rsid w:val="003739D9"/>
    <w:rsid w:val="00376A34"/>
    <w:rsid w:val="00391581"/>
    <w:rsid w:val="003D6F74"/>
    <w:rsid w:val="003F3114"/>
    <w:rsid w:val="003F771B"/>
    <w:rsid w:val="00406513"/>
    <w:rsid w:val="004320AB"/>
    <w:rsid w:val="004321BF"/>
    <w:rsid w:val="0045306B"/>
    <w:rsid w:val="004D2583"/>
    <w:rsid w:val="004D3B22"/>
    <w:rsid w:val="004F5F6D"/>
    <w:rsid w:val="00500925"/>
    <w:rsid w:val="00506935"/>
    <w:rsid w:val="00514EE5"/>
    <w:rsid w:val="00547607"/>
    <w:rsid w:val="00556C9A"/>
    <w:rsid w:val="005609BD"/>
    <w:rsid w:val="005617B7"/>
    <w:rsid w:val="005733B8"/>
    <w:rsid w:val="005A38C0"/>
    <w:rsid w:val="005C37D0"/>
    <w:rsid w:val="005D26E3"/>
    <w:rsid w:val="005D33BD"/>
    <w:rsid w:val="005D6867"/>
    <w:rsid w:val="00601472"/>
    <w:rsid w:val="00613851"/>
    <w:rsid w:val="00627FDE"/>
    <w:rsid w:val="00677802"/>
    <w:rsid w:val="006C1FBC"/>
    <w:rsid w:val="006C37C7"/>
    <w:rsid w:val="006E40B0"/>
    <w:rsid w:val="00700CC0"/>
    <w:rsid w:val="00705D23"/>
    <w:rsid w:val="00712FD7"/>
    <w:rsid w:val="00722928"/>
    <w:rsid w:val="00731593"/>
    <w:rsid w:val="00747038"/>
    <w:rsid w:val="00761138"/>
    <w:rsid w:val="00767081"/>
    <w:rsid w:val="0077109B"/>
    <w:rsid w:val="007C175D"/>
    <w:rsid w:val="007C42CC"/>
    <w:rsid w:val="007C6AF1"/>
    <w:rsid w:val="0080677B"/>
    <w:rsid w:val="00843E8B"/>
    <w:rsid w:val="00872330"/>
    <w:rsid w:val="0087770C"/>
    <w:rsid w:val="008B2BF9"/>
    <w:rsid w:val="008B76CF"/>
    <w:rsid w:val="008C29DA"/>
    <w:rsid w:val="00955C27"/>
    <w:rsid w:val="009636DA"/>
    <w:rsid w:val="00964CFB"/>
    <w:rsid w:val="009B6C36"/>
    <w:rsid w:val="009C5F35"/>
    <w:rsid w:val="009E1C66"/>
    <w:rsid w:val="00A16FD2"/>
    <w:rsid w:val="00A30E78"/>
    <w:rsid w:val="00A41DD7"/>
    <w:rsid w:val="00A503F2"/>
    <w:rsid w:val="00A648F9"/>
    <w:rsid w:val="00AA05DE"/>
    <w:rsid w:val="00AA408B"/>
    <w:rsid w:val="00AA7975"/>
    <w:rsid w:val="00AB1801"/>
    <w:rsid w:val="00AC3952"/>
    <w:rsid w:val="00AD7CF4"/>
    <w:rsid w:val="00AF681F"/>
    <w:rsid w:val="00B556A9"/>
    <w:rsid w:val="00B568FB"/>
    <w:rsid w:val="00B77791"/>
    <w:rsid w:val="00B84A8F"/>
    <w:rsid w:val="00BC1A33"/>
    <w:rsid w:val="00BD4414"/>
    <w:rsid w:val="00BD5B05"/>
    <w:rsid w:val="00BE7919"/>
    <w:rsid w:val="00BF2D00"/>
    <w:rsid w:val="00C45B05"/>
    <w:rsid w:val="00C57AC0"/>
    <w:rsid w:val="00CB02E7"/>
    <w:rsid w:val="00CC162D"/>
    <w:rsid w:val="00CF1DCC"/>
    <w:rsid w:val="00D11259"/>
    <w:rsid w:val="00D20247"/>
    <w:rsid w:val="00D24EA9"/>
    <w:rsid w:val="00D73DF9"/>
    <w:rsid w:val="00D875DC"/>
    <w:rsid w:val="00D96782"/>
    <w:rsid w:val="00DC70F7"/>
    <w:rsid w:val="00E05A5C"/>
    <w:rsid w:val="00E31C1A"/>
    <w:rsid w:val="00E95DB3"/>
    <w:rsid w:val="00EC4E3C"/>
    <w:rsid w:val="00ED4BA2"/>
    <w:rsid w:val="00F147AF"/>
    <w:rsid w:val="00F2218C"/>
    <w:rsid w:val="00F25DB1"/>
    <w:rsid w:val="00F36526"/>
    <w:rsid w:val="00F3739D"/>
    <w:rsid w:val="00F4606B"/>
    <w:rsid w:val="00F55111"/>
    <w:rsid w:val="00F67C7A"/>
    <w:rsid w:val="00F76C11"/>
    <w:rsid w:val="00F93001"/>
    <w:rsid w:val="00F93648"/>
    <w:rsid w:val="00FD0778"/>
    <w:rsid w:val="00FE0B50"/>
    <w:rsid w:val="00FF2B6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beeff,#e7ffe7,#c1f3ff,#d7f7ff,#98a3d7,#bfc9ff,#ffc,#d1f4f3"/>
    </o:shapedefaults>
    <o:shapelayout v:ext="edit">
      <o:idmap v:ext="edit" data="1"/>
    </o:shapelayout>
  </w:shapeDefaults>
  <w:decimalSymbol w:val=","/>
  <w:listSeparator w:val=";"/>
  <w15:docId w15:val="{1D98187D-DEFB-4406-B56C-3049F406F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4A8F"/>
    <w:rPr>
      <w:rFonts w:ascii="Trebuchet MS" w:hAnsi="Trebuchet MS" w:cs="Trebuchet MS"/>
      <w:sz w:val="24"/>
      <w:szCs w:val="24"/>
    </w:rPr>
  </w:style>
  <w:style w:type="paragraph" w:styleId="Balk1">
    <w:name w:val="heading 1"/>
    <w:basedOn w:val="Normal"/>
    <w:next w:val="Normal"/>
    <w:qFormat/>
    <w:rsid w:val="00B84A8F"/>
    <w:pPr>
      <w:keepNext/>
      <w:outlineLvl w:val="0"/>
    </w:pPr>
    <w:rPr>
      <w:rFonts w:cs="Times New Roman"/>
      <w:b/>
      <w:color w:val="000080"/>
      <w:sz w:val="40"/>
      <w:szCs w:val="40"/>
    </w:rPr>
  </w:style>
  <w:style w:type="paragraph" w:styleId="Balk2">
    <w:name w:val="heading 2"/>
    <w:basedOn w:val="Normal"/>
    <w:next w:val="Normal"/>
    <w:link w:val="Balk2Char"/>
    <w:qFormat/>
    <w:rsid w:val="00B84A8F"/>
    <w:pPr>
      <w:keepNext/>
      <w:outlineLvl w:val="1"/>
    </w:pPr>
    <w:rPr>
      <w:rFonts w:cs="Times New Roman"/>
      <w:b/>
      <w:color w:val="000080"/>
      <w:sz w:val="32"/>
      <w:szCs w:val="32"/>
    </w:rPr>
  </w:style>
  <w:style w:type="paragraph" w:styleId="Balk3">
    <w:name w:val="heading 3"/>
    <w:basedOn w:val="Normal"/>
    <w:next w:val="Normal"/>
    <w:qFormat/>
    <w:rsid w:val="00B84A8F"/>
    <w:pPr>
      <w:keepNext/>
      <w:outlineLvl w:val="2"/>
    </w:pPr>
    <w:rPr>
      <w:rFonts w:ascii="Palatino" w:hAnsi="Palatino" w:cs="Times New Roman"/>
      <w:sz w:val="28"/>
      <w:szCs w:val="28"/>
    </w:rPr>
  </w:style>
  <w:style w:type="paragraph" w:styleId="Balk4">
    <w:name w:val="heading 4"/>
    <w:basedOn w:val="Normal"/>
    <w:next w:val="Normal"/>
    <w:qFormat/>
    <w:rsid w:val="00B84A8F"/>
    <w:pPr>
      <w:keepNext/>
      <w:outlineLvl w:val="3"/>
    </w:pPr>
    <w:rPr>
      <w:rFonts w:ascii="Palatino" w:hAnsi="Palatino" w:cs="Times New Roman"/>
    </w:rPr>
  </w:style>
  <w:style w:type="paragraph" w:styleId="Balk5">
    <w:name w:val="heading 5"/>
    <w:basedOn w:val="Normal"/>
    <w:next w:val="Normal"/>
    <w:qFormat/>
    <w:rsid w:val="00B84A8F"/>
    <w:pPr>
      <w:spacing w:before="240" w:after="60"/>
      <w:outlineLvl w:val="4"/>
    </w:pPr>
    <w:rPr>
      <w:rFonts w:ascii="Comic Sans MS" w:hAnsi="Comic Sans MS" w:cs="Times New Roman"/>
      <w:color w:val="003300"/>
      <w:sz w:val="26"/>
      <w:szCs w:val="26"/>
    </w:rPr>
  </w:style>
  <w:style w:type="paragraph" w:styleId="Balk6">
    <w:name w:val="heading 6"/>
    <w:basedOn w:val="Normal"/>
    <w:next w:val="Normal"/>
    <w:qFormat/>
    <w:rsid w:val="00B84A8F"/>
    <w:pPr>
      <w:spacing w:before="240" w:after="60"/>
      <w:outlineLvl w:val="5"/>
    </w:pPr>
    <w:rPr>
      <w:rFonts w:ascii="Times" w:hAnsi="Times" w:cs="Times"/>
      <w:b/>
      <w:color w:val="003300"/>
      <w:sz w:val="22"/>
      <w:szCs w:val="22"/>
    </w:rPr>
  </w:style>
  <w:style w:type="paragraph" w:styleId="Balk9">
    <w:name w:val="heading 9"/>
    <w:basedOn w:val="Normal"/>
    <w:next w:val="Normal"/>
    <w:qFormat/>
    <w:rsid w:val="00B84A8F"/>
    <w:pPr>
      <w:keepNext/>
      <w:outlineLvl w:val="8"/>
    </w:pPr>
    <w:rPr>
      <w:i/>
      <w:color w:val="003366"/>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
    <w:name w:val="List"/>
    <w:basedOn w:val="Normal"/>
    <w:rsid w:val="00B84A8F"/>
    <w:pPr>
      <w:numPr>
        <w:numId w:val="2"/>
      </w:numPr>
    </w:pPr>
    <w:rPr>
      <w:sz w:val="22"/>
      <w:szCs w:val="22"/>
    </w:rPr>
  </w:style>
  <w:style w:type="paragraph" w:styleId="BalonMetni">
    <w:name w:val="Balloon Text"/>
    <w:basedOn w:val="Normal"/>
    <w:semiHidden/>
    <w:rsid w:val="00B84A8F"/>
    <w:rPr>
      <w:rFonts w:ascii="Tahoma" w:hAnsi="Tahoma" w:cs="Tahoma"/>
      <w:sz w:val="16"/>
      <w:szCs w:val="16"/>
    </w:rPr>
  </w:style>
  <w:style w:type="paragraph" w:customStyle="1" w:styleId="web">
    <w:name w:val="web"/>
    <w:basedOn w:val="Normal"/>
    <w:rsid w:val="00B84A8F"/>
    <w:pPr>
      <w:jc w:val="center"/>
    </w:pPr>
    <w:rPr>
      <w:color w:val="FF6600"/>
      <w:lang w:bidi="tr-TR"/>
    </w:rPr>
  </w:style>
  <w:style w:type="paragraph" w:customStyle="1" w:styleId="ResimYazsMetni">
    <w:name w:val="Resim Yazısı Metni"/>
    <w:basedOn w:val="Normal"/>
    <w:rsid w:val="00B84A8F"/>
    <w:pPr>
      <w:spacing w:line="240" w:lineRule="atLeast"/>
      <w:jc w:val="center"/>
    </w:pPr>
    <w:rPr>
      <w:i/>
      <w:color w:val="33CCCC"/>
      <w:sz w:val="18"/>
      <w:szCs w:val="18"/>
      <w:lang w:bidi="tr-TR"/>
    </w:rPr>
  </w:style>
  <w:style w:type="paragraph" w:customStyle="1" w:styleId="adeAdresi">
    <w:name w:val="İade Adresi"/>
    <w:basedOn w:val="Normal"/>
    <w:rsid w:val="00B84A8F"/>
    <w:pPr>
      <w:spacing w:line="220" w:lineRule="exact"/>
      <w:jc w:val="center"/>
    </w:pPr>
    <w:rPr>
      <w:sz w:val="18"/>
      <w:szCs w:val="18"/>
      <w:lang w:bidi="tr-TR"/>
    </w:rPr>
  </w:style>
  <w:style w:type="paragraph" w:customStyle="1" w:styleId="CiltveSay">
    <w:name w:val="Cilt ve Sayı"/>
    <w:basedOn w:val="Normal"/>
    <w:rsid w:val="00B84A8F"/>
    <w:pPr>
      <w:spacing w:line="240" w:lineRule="atLeast"/>
    </w:pPr>
    <w:rPr>
      <w:b/>
      <w:color w:val="FF6600"/>
      <w:spacing w:val="20"/>
      <w:sz w:val="16"/>
      <w:szCs w:val="16"/>
      <w:lang w:bidi="tr-TR"/>
    </w:rPr>
  </w:style>
  <w:style w:type="paragraph" w:customStyle="1" w:styleId="AnaBalk">
    <w:name w:val="AnaBaşlık"/>
    <w:basedOn w:val="Balk1"/>
    <w:rsid w:val="00B84A8F"/>
    <w:pPr>
      <w:jc w:val="center"/>
    </w:pPr>
    <w:rPr>
      <w:rFonts w:cs="Trebuchet MS"/>
      <w:color w:val="FFFFFF"/>
      <w:sz w:val="56"/>
      <w:szCs w:val="56"/>
      <w:lang w:bidi="tr-TR"/>
    </w:rPr>
  </w:style>
  <w:style w:type="paragraph" w:customStyle="1" w:styleId="indekilerBal">
    <w:name w:val="İçindekiler Başlığı"/>
    <w:basedOn w:val="Normal"/>
    <w:rsid w:val="00B84A8F"/>
    <w:pPr>
      <w:spacing w:after="120" w:line="240" w:lineRule="atLeast"/>
    </w:pPr>
    <w:rPr>
      <w:b/>
      <w:color w:val="000080"/>
      <w:sz w:val="20"/>
      <w:szCs w:val="20"/>
      <w:lang w:bidi="tr-TR"/>
    </w:rPr>
  </w:style>
  <w:style w:type="paragraph" w:customStyle="1" w:styleId="indekilerMetni">
    <w:name w:val="İçindekiler Metni"/>
    <w:basedOn w:val="Normal"/>
    <w:rsid w:val="00B84A8F"/>
    <w:pPr>
      <w:tabs>
        <w:tab w:val="right" w:pos="2250"/>
      </w:tabs>
      <w:spacing w:line="360" w:lineRule="exact"/>
    </w:pPr>
    <w:rPr>
      <w:color w:val="000080"/>
      <w:sz w:val="16"/>
      <w:szCs w:val="16"/>
      <w:lang w:bidi="tr-TR"/>
    </w:rPr>
  </w:style>
  <w:style w:type="paragraph" w:customStyle="1" w:styleId="SayfaBal">
    <w:name w:val="Sayfa Başlığı"/>
    <w:basedOn w:val="Normal"/>
    <w:rsid w:val="00B84A8F"/>
    <w:pPr>
      <w:jc w:val="right"/>
    </w:pPr>
    <w:rPr>
      <w:b/>
      <w:color w:val="FFFFFF"/>
      <w:sz w:val="28"/>
      <w:szCs w:val="28"/>
      <w:lang w:bidi="tr-TR"/>
    </w:rPr>
  </w:style>
  <w:style w:type="paragraph" w:customStyle="1" w:styleId="ekiciAlnt">
    <w:name w:val="ÇekiciAlıntı"/>
    <w:basedOn w:val="Normal"/>
    <w:rsid w:val="00B84A8F"/>
    <w:pPr>
      <w:spacing w:line="360" w:lineRule="atLeast"/>
      <w:jc w:val="right"/>
    </w:pPr>
    <w:rPr>
      <w:i/>
      <w:color w:val="FF5050"/>
      <w:lang w:bidi="tr-TR"/>
    </w:rPr>
  </w:style>
  <w:style w:type="paragraph" w:customStyle="1" w:styleId="PostaAdresi">
    <w:name w:val="Posta Adresi"/>
    <w:basedOn w:val="Normal"/>
    <w:rsid w:val="00B84A8F"/>
    <w:pPr>
      <w:spacing w:line="280" w:lineRule="atLeast"/>
    </w:pPr>
    <w:rPr>
      <w:rFonts w:ascii="Arial" w:hAnsi="Arial" w:cs="Arial"/>
      <w:b/>
      <w:caps/>
      <w:lang w:bidi="tr-TR"/>
    </w:rPr>
  </w:style>
  <w:style w:type="paragraph" w:customStyle="1" w:styleId="GvdeMetni">
    <w:name w:val="GövdeMetni"/>
    <w:basedOn w:val="Normal"/>
    <w:rsid w:val="00B84A8F"/>
    <w:pPr>
      <w:spacing w:after="120"/>
    </w:pPr>
    <w:rPr>
      <w:sz w:val="20"/>
      <w:szCs w:val="20"/>
      <w:lang w:bidi="tr-TR"/>
    </w:rPr>
  </w:style>
  <w:style w:type="character" w:styleId="SayfaNumaras">
    <w:name w:val="page number"/>
    <w:rsid w:val="00B84A8F"/>
    <w:rPr>
      <w:b/>
      <w:bCs w:val="0"/>
      <w:color w:val="FFFFFF"/>
      <w:sz w:val="28"/>
      <w:lang w:val="tr-TR"/>
    </w:rPr>
  </w:style>
  <w:style w:type="character" w:customStyle="1" w:styleId="emailstyle29">
    <w:name w:val="emailstyle29"/>
    <w:basedOn w:val="VarsaylanParagrafYazTipi"/>
    <w:semiHidden/>
    <w:rsid w:val="00B84A8F"/>
    <w:rPr>
      <w:rFonts w:ascii="Arial" w:hAnsi="Arial" w:cs="Arial" w:hint="default"/>
      <w:color w:val="000080"/>
      <w:sz w:val="20"/>
      <w:szCs w:val="20"/>
    </w:rPr>
  </w:style>
  <w:style w:type="table" w:customStyle="1" w:styleId="NormalTablo1">
    <w:name w:val="Normal Tablo1"/>
    <w:semiHidden/>
    <w:rsid w:val="00B84A8F"/>
    <w:rPr>
      <w:rFonts w:ascii="Times" w:hAnsi="Times" w:cs="Times"/>
    </w:rPr>
    <w:tblPr>
      <w:tblCellMar>
        <w:top w:w="0" w:type="dxa"/>
        <w:left w:w="108" w:type="dxa"/>
        <w:bottom w:w="0" w:type="dxa"/>
        <w:right w:w="108" w:type="dxa"/>
      </w:tblCellMar>
    </w:tblPr>
  </w:style>
  <w:style w:type="character" w:styleId="Gl">
    <w:name w:val="Strong"/>
    <w:basedOn w:val="VarsaylanParagrafYazTipi"/>
    <w:uiPriority w:val="22"/>
    <w:qFormat/>
    <w:rsid w:val="00761138"/>
    <w:rPr>
      <w:b/>
      <w:bCs/>
    </w:rPr>
  </w:style>
  <w:style w:type="character" w:customStyle="1" w:styleId="Balk2Char">
    <w:name w:val="Başlık 2 Char"/>
    <w:basedOn w:val="VarsaylanParagrafYazTipi"/>
    <w:link w:val="Balk2"/>
    <w:rsid w:val="00761138"/>
    <w:rPr>
      <w:rFonts w:ascii="Trebuchet MS" w:hAnsi="Trebuchet MS"/>
      <w:b/>
      <w:color w:val="000080"/>
      <w:sz w:val="32"/>
      <w:szCs w:val="32"/>
    </w:rPr>
  </w:style>
  <w:style w:type="character" w:styleId="Kpr">
    <w:name w:val="Hyperlink"/>
    <w:basedOn w:val="VarsaylanParagrafYazTipi"/>
    <w:uiPriority w:val="99"/>
    <w:unhideWhenUsed/>
    <w:rsid w:val="007C6AF1"/>
    <w:rPr>
      <w:color w:val="0000FF"/>
      <w:u w:val="single"/>
    </w:rPr>
  </w:style>
  <w:style w:type="paragraph" w:styleId="NormalWeb">
    <w:name w:val="Normal (Web)"/>
    <w:basedOn w:val="Normal"/>
    <w:uiPriority w:val="99"/>
    <w:unhideWhenUsed/>
    <w:rsid w:val="007C6AF1"/>
    <w:pPr>
      <w:spacing w:before="100" w:beforeAutospacing="1" w:after="100" w:afterAutospacing="1"/>
    </w:pPr>
    <w:rPr>
      <w:rFonts w:ascii="Times New Roman" w:hAnsi="Times New Roman" w:cs="Times New Roman"/>
    </w:rPr>
  </w:style>
  <w:style w:type="paragraph" w:customStyle="1" w:styleId="nitro-offscreen">
    <w:name w:val="nitro-offscreen"/>
    <w:basedOn w:val="Normal"/>
    <w:rsid w:val="00137A6B"/>
    <w:pPr>
      <w:spacing w:before="100" w:beforeAutospacing="1" w:after="100" w:afterAutospacing="1"/>
    </w:pPr>
    <w:rPr>
      <w:rFonts w:ascii="Times New Roman" w:hAnsi="Times New Roman" w:cs="Times New Roman"/>
    </w:rPr>
  </w:style>
  <w:style w:type="paragraph" w:styleId="stBilgi">
    <w:name w:val="header"/>
    <w:basedOn w:val="Normal"/>
    <w:link w:val="stBilgiChar"/>
    <w:rsid w:val="00F93001"/>
    <w:pPr>
      <w:tabs>
        <w:tab w:val="center" w:pos="4536"/>
        <w:tab w:val="right" w:pos="9072"/>
      </w:tabs>
    </w:pPr>
  </w:style>
  <w:style w:type="character" w:customStyle="1" w:styleId="stBilgiChar">
    <w:name w:val="Üst Bilgi Char"/>
    <w:basedOn w:val="VarsaylanParagrafYazTipi"/>
    <w:link w:val="stBilgi"/>
    <w:rsid w:val="00F93001"/>
    <w:rPr>
      <w:rFonts w:ascii="Trebuchet MS" w:hAnsi="Trebuchet MS" w:cs="Trebuchet MS"/>
      <w:sz w:val="24"/>
      <w:szCs w:val="24"/>
    </w:rPr>
  </w:style>
  <w:style w:type="paragraph" w:styleId="AltBilgi">
    <w:name w:val="footer"/>
    <w:basedOn w:val="Normal"/>
    <w:link w:val="AltBilgiChar"/>
    <w:rsid w:val="00F93001"/>
    <w:pPr>
      <w:tabs>
        <w:tab w:val="center" w:pos="4536"/>
        <w:tab w:val="right" w:pos="9072"/>
      </w:tabs>
    </w:pPr>
  </w:style>
  <w:style w:type="character" w:customStyle="1" w:styleId="AltBilgiChar">
    <w:name w:val="Alt Bilgi Char"/>
    <w:basedOn w:val="VarsaylanParagrafYazTipi"/>
    <w:link w:val="AltBilgi"/>
    <w:rsid w:val="00F93001"/>
    <w:rPr>
      <w:rFonts w:ascii="Trebuchet MS" w:hAnsi="Trebuchet MS" w:cs="Trebuchet MS"/>
      <w:sz w:val="24"/>
      <w:szCs w:val="24"/>
    </w:rPr>
  </w:style>
  <w:style w:type="paragraph" w:styleId="ListeParagraf">
    <w:name w:val="List Paragraph"/>
    <w:basedOn w:val="Normal"/>
    <w:uiPriority w:val="34"/>
    <w:qFormat/>
    <w:rsid w:val="00BD4414"/>
    <w:pPr>
      <w:ind w:left="720"/>
      <w:contextualSpacing/>
    </w:pPr>
  </w:style>
  <w:style w:type="table" w:styleId="TabloKlavuzu">
    <w:name w:val="Table Grid"/>
    <w:basedOn w:val="NormalTablo"/>
    <w:rsid w:val="00C57A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semiHidden/>
    <w:unhideWhenUsed/>
    <w:qFormat/>
    <w:rsid w:val="002B0F6F"/>
    <w:pPr>
      <w:spacing w:after="200"/>
    </w:pPr>
    <w:rPr>
      <w:i/>
      <w:iCs/>
      <w:color w:val="17406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34533">
      <w:bodyDiv w:val="1"/>
      <w:marLeft w:val="0"/>
      <w:marRight w:val="0"/>
      <w:marTop w:val="0"/>
      <w:marBottom w:val="0"/>
      <w:divBdr>
        <w:top w:val="none" w:sz="0" w:space="0" w:color="auto"/>
        <w:left w:val="none" w:sz="0" w:space="0" w:color="auto"/>
        <w:bottom w:val="none" w:sz="0" w:space="0" w:color="auto"/>
        <w:right w:val="none" w:sz="0" w:space="0" w:color="auto"/>
      </w:divBdr>
    </w:div>
    <w:div w:id="135030419">
      <w:bodyDiv w:val="1"/>
      <w:marLeft w:val="0"/>
      <w:marRight w:val="0"/>
      <w:marTop w:val="0"/>
      <w:marBottom w:val="0"/>
      <w:divBdr>
        <w:top w:val="none" w:sz="0" w:space="0" w:color="auto"/>
        <w:left w:val="none" w:sz="0" w:space="0" w:color="auto"/>
        <w:bottom w:val="none" w:sz="0" w:space="0" w:color="auto"/>
        <w:right w:val="none" w:sz="0" w:space="0" w:color="auto"/>
      </w:divBdr>
    </w:div>
    <w:div w:id="166292068">
      <w:bodyDiv w:val="1"/>
      <w:marLeft w:val="0"/>
      <w:marRight w:val="0"/>
      <w:marTop w:val="0"/>
      <w:marBottom w:val="0"/>
      <w:divBdr>
        <w:top w:val="none" w:sz="0" w:space="0" w:color="auto"/>
        <w:left w:val="none" w:sz="0" w:space="0" w:color="auto"/>
        <w:bottom w:val="none" w:sz="0" w:space="0" w:color="auto"/>
        <w:right w:val="none" w:sz="0" w:space="0" w:color="auto"/>
      </w:divBdr>
    </w:div>
    <w:div w:id="215894744">
      <w:bodyDiv w:val="1"/>
      <w:marLeft w:val="0"/>
      <w:marRight w:val="0"/>
      <w:marTop w:val="0"/>
      <w:marBottom w:val="0"/>
      <w:divBdr>
        <w:top w:val="none" w:sz="0" w:space="0" w:color="auto"/>
        <w:left w:val="none" w:sz="0" w:space="0" w:color="auto"/>
        <w:bottom w:val="none" w:sz="0" w:space="0" w:color="auto"/>
        <w:right w:val="none" w:sz="0" w:space="0" w:color="auto"/>
      </w:divBdr>
    </w:div>
    <w:div w:id="246428399">
      <w:bodyDiv w:val="1"/>
      <w:marLeft w:val="0"/>
      <w:marRight w:val="0"/>
      <w:marTop w:val="0"/>
      <w:marBottom w:val="0"/>
      <w:divBdr>
        <w:top w:val="none" w:sz="0" w:space="0" w:color="auto"/>
        <w:left w:val="none" w:sz="0" w:space="0" w:color="auto"/>
        <w:bottom w:val="none" w:sz="0" w:space="0" w:color="auto"/>
        <w:right w:val="none" w:sz="0" w:space="0" w:color="auto"/>
      </w:divBdr>
    </w:div>
    <w:div w:id="305476166">
      <w:bodyDiv w:val="1"/>
      <w:marLeft w:val="0"/>
      <w:marRight w:val="0"/>
      <w:marTop w:val="0"/>
      <w:marBottom w:val="0"/>
      <w:divBdr>
        <w:top w:val="none" w:sz="0" w:space="0" w:color="auto"/>
        <w:left w:val="none" w:sz="0" w:space="0" w:color="auto"/>
        <w:bottom w:val="none" w:sz="0" w:space="0" w:color="auto"/>
        <w:right w:val="none" w:sz="0" w:space="0" w:color="auto"/>
      </w:divBdr>
      <w:divsChild>
        <w:div w:id="1313408959">
          <w:marLeft w:val="3150"/>
          <w:marRight w:val="0"/>
          <w:marTop w:val="150"/>
          <w:marBottom w:val="0"/>
          <w:divBdr>
            <w:top w:val="single" w:sz="6" w:space="0" w:color="C8C8C8"/>
            <w:left w:val="single" w:sz="6" w:space="0" w:color="C8C8C8"/>
            <w:bottom w:val="single" w:sz="6" w:space="0" w:color="C8C8C8"/>
            <w:right w:val="single" w:sz="6" w:space="0" w:color="C8C8C8"/>
          </w:divBdr>
          <w:divsChild>
            <w:div w:id="1199315348">
              <w:marLeft w:val="0"/>
              <w:marRight w:val="0"/>
              <w:marTop w:val="0"/>
              <w:marBottom w:val="0"/>
              <w:divBdr>
                <w:top w:val="single" w:sz="2" w:space="4" w:color="auto"/>
                <w:left w:val="single" w:sz="2" w:space="8" w:color="auto"/>
                <w:bottom w:val="single" w:sz="2" w:space="31" w:color="auto"/>
                <w:right w:val="single" w:sz="2" w:space="8" w:color="auto"/>
              </w:divBdr>
              <w:divsChild>
                <w:div w:id="613289853">
                  <w:marLeft w:val="0"/>
                  <w:marRight w:val="0"/>
                  <w:marTop w:val="0"/>
                  <w:marBottom w:val="0"/>
                  <w:divBdr>
                    <w:top w:val="none" w:sz="0" w:space="0" w:color="auto"/>
                    <w:left w:val="none" w:sz="0" w:space="0" w:color="auto"/>
                    <w:bottom w:val="none" w:sz="0" w:space="0" w:color="auto"/>
                    <w:right w:val="none" w:sz="0" w:space="0" w:color="auto"/>
                  </w:divBdr>
                  <w:divsChild>
                    <w:div w:id="1955554038">
                      <w:marLeft w:val="0"/>
                      <w:marRight w:val="0"/>
                      <w:marTop w:val="0"/>
                      <w:marBottom w:val="0"/>
                      <w:divBdr>
                        <w:top w:val="none" w:sz="0" w:space="0" w:color="auto"/>
                        <w:left w:val="none" w:sz="0" w:space="0" w:color="auto"/>
                        <w:bottom w:val="none" w:sz="0" w:space="0" w:color="auto"/>
                        <w:right w:val="none" w:sz="0" w:space="0" w:color="auto"/>
                      </w:divBdr>
                      <w:divsChild>
                        <w:div w:id="9591435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494524">
      <w:bodyDiv w:val="1"/>
      <w:marLeft w:val="0"/>
      <w:marRight w:val="0"/>
      <w:marTop w:val="0"/>
      <w:marBottom w:val="0"/>
      <w:divBdr>
        <w:top w:val="none" w:sz="0" w:space="0" w:color="auto"/>
        <w:left w:val="none" w:sz="0" w:space="0" w:color="auto"/>
        <w:bottom w:val="none" w:sz="0" w:space="0" w:color="auto"/>
        <w:right w:val="none" w:sz="0" w:space="0" w:color="auto"/>
      </w:divBdr>
    </w:div>
    <w:div w:id="408695705">
      <w:bodyDiv w:val="1"/>
      <w:marLeft w:val="0"/>
      <w:marRight w:val="0"/>
      <w:marTop w:val="0"/>
      <w:marBottom w:val="0"/>
      <w:divBdr>
        <w:top w:val="none" w:sz="0" w:space="0" w:color="auto"/>
        <w:left w:val="none" w:sz="0" w:space="0" w:color="auto"/>
        <w:bottom w:val="none" w:sz="0" w:space="0" w:color="auto"/>
        <w:right w:val="none" w:sz="0" w:space="0" w:color="auto"/>
      </w:divBdr>
    </w:div>
    <w:div w:id="639531778">
      <w:bodyDiv w:val="1"/>
      <w:marLeft w:val="0"/>
      <w:marRight w:val="0"/>
      <w:marTop w:val="0"/>
      <w:marBottom w:val="0"/>
      <w:divBdr>
        <w:top w:val="none" w:sz="0" w:space="0" w:color="auto"/>
        <w:left w:val="none" w:sz="0" w:space="0" w:color="auto"/>
        <w:bottom w:val="none" w:sz="0" w:space="0" w:color="auto"/>
        <w:right w:val="none" w:sz="0" w:space="0" w:color="auto"/>
      </w:divBdr>
    </w:div>
    <w:div w:id="651638508">
      <w:bodyDiv w:val="1"/>
      <w:marLeft w:val="0"/>
      <w:marRight w:val="0"/>
      <w:marTop w:val="0"/>
      <w:marBottom w:val="0"/>
      <w:divBdr>
        <w:top w:val="none" w:sz="0" w:space="0" w:color="auto"/>
        <w:left w:val="none" w:sz="0" w:space="0" w:color="auto"/>
        <w:bottom w:val="none" w:sz="0" w:space="0" w:color="auto"/>
        <w:right w:val="none" w:sz="0" w:space="0" w:color="auto"/>
      </w:divBdr>
    </w:div>
    <w:div w:id="653683341">
      <w:bodyDiv w:val="1"/>
      <w:marLeft w:val="0"/>
      <w:marRight w:val="0"/>
      <w:marTop w:val="0"/>
      <w:marBottom w:val="0"/>
      <w:divBdr>
        <w:top w:val="none" w:sz="0" w:space="0" w:color="auto"/>
        <w:left w:val="none" w:sz="0" w:space="0" w:color="auto"/>
        <w:bottom w:val="none" w:sz="0" w:space="0" w:color="auto"/>
        <w:right w:val="none" w:sz="0" w:space="0" w:color="auto"/>
      </w:divBdr>
    </w:div>
    <w:div w:id="1327517520">
      <w:bodyDiv w:val="1"/>
      <w:marLeft w:val="0"/>
      <w:marRight w:val="0"/>
      <w:marTop w:val="0"/>
      <w:marBottom w:val="0"/>
      <w:divBdr>
        <w:top w:val="none" w:sz="0" w:space="0" w:color="auto"/>
        <w:left w:val="none" w:sz="0" w:space="0" w:color="auto"/>
        <w:bottom w:val="none" w:sz="0" w:space="0" w:color="auto"/>
        <w:right w:val="none" w:sz="0" w:space="0" w:color="auto"/>
      </w:divBdr>
    </w:div>
    <w:div w:id="1495947443">
      <w:bodyDiv w:val="1"/>
      <w:marLeft w:val="0"/>
      <w:marRight w:val="0"/>
      <w:marTop w:val="0"/>
      <w:marBottom w:val="0"/>
      <w:divBdr>
        <w:top w:val="none" w:sz="0" w:space="0" w:color="auto"/>
        <w:left w:val="none" w:sz="0" w:space="0" w:color="auto"/>
        <w:bottom w:val="none" w:sz="0" w:space="0" w:color="auto"/>
        <w:right w:val="none" w:sz="0" w:space="0" w:color="auto"/>
      </w:divBdr>
    </w:div>
    <w:div w:id="1525243747">
      <w:bodyDiv w:val="1"/>
      <w:marLeft w:val="0"/>
      <w:marRight w:val="0"/>
      <w:marTop w:val="0"/>
      <w:marBottom w:val="0"/>
      <w:divBdr>
        <w:top w:val="none" w:sz="0" w:space="0" w:color="auto"/>
        <w:left w:val="none" w:sz="0" w:space="0" w:color="auto"/>
        <w:bottom w:val="none" w:sz="0" w:space="0" w:color="auto"/>
        <w:right w:val="none" w:sz="0" w:space="0" w:color="auto"/>
      </w:divBdr>
    </w:div>
    <w:div w:id="1880702817">
      <w:bodyDiv w:val="1"/>
      <w:marLeft w:val="0"/>
      <w:marRight w:val="0"/>
      <w:marTop w:val="0"/>
      <w:marBottom w:val="0"/>
      <w:divBdr>
        <w:top w:val="none" w:sz="0" w:space="0" w:color="auto"/>
        <w:left w:val="none" w:sz="0" w:space="0" w:color="auto"/>
        <w:bottom w:val="none" w:sz="0" w:space="0" w:color="auto"/>
        <w:right w:val="none" w:sz="0" w:space="0" w:color="auto"/>
      </w:divBdr>
    </w:div>
    <w:div w:id="1940722050">
      <w:bodyDiv w:val="1"/>
      <w:marLeft w:val="0"/>
      <w:marRight w:val="0"/>
      <w:marTop w:val="0"/>
      <w:marBottom w:val="0"/>
      <w:divBdr>
        <w:top w:val="none" w:sz="0" w:space="0" w:color="auto"/>
        <w:left w:val="none" w:sz="0" w:space="0" w:color="auto"/>
        <w:bottom w:val="none" w:sz="0" w:space="0" w:color="auto"/>
        <w:right w:val="none" w:sz="0" w:space="0" w:color="auto"/>
      </w:divBdr>
    </w:div>
    <w:div w:id="2022707104">
      <w:bodyDiv w:val="1"/>
      <w:marLeft w:val="0"/>
      <w:marRight w:val="0"/>
      <w:marTop w:val="0"/>
      <w:marBottom w:val="0"/>
      <w:divBdr>
        <w:top w:val="none" w:sz="0" w:space="0" w:color="auto"/>
        <w:left w:val="none" w:sz="0" w:space="0" w:color="auto"/>
        <w:bottom w:val="none" w:sz="0" w:space="0" w:color="auto"/>
        <w:right w:val="none" w:sz="0" w:space="0" w:color="auto"/>
      </w:divBdr>
    </w:div>
    <w:div w:id="2067215628">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20Enes%20BAYAR\Downloads\tf01018255_win32.dot"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İyon">
  <a:themeElements>
    <a:clrScheme name="Mavi">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yon">
      <a:majorFont>
        <a:latin typeface="Century Gothic"/>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y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E85857-0BCC-4B3A-A6C4-D8968B30F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tf01018255_win32</Template>
  <TotalTime>64</TotalTime>
  <Pages>1</Pages>
  <Words>22</Words>
  <Characters>130</Characters>
  <Application>Microsoft Office Word</Application>
  <DocSecurity>0</DocSecurity>
  <Lines>1</Lines>
  <Paragraphs>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lpstr>
    </vt:vector>
  </TitlesOfParts>
  <Company>Microsoft Corporation</Company>
  <LinksUpToDate>false</LinksUpToDate>
  <CharactersWithSpaces>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Enes BAYAR</dc:creator>
  <cp:lastModifiedBy>Windows User</cp:lastModifiedBy>
  <cp:revision>17</cp:revision>
  <cp:lastPrinted>2023-01-12T06:24:00Z</cp:lastPrinted>
  <dcterms:created xsi:type="dcterms:W3CDTF">2023-01-11T11:14:00Z</dcterms:created>
  <dcterms:modified xsi:type="dcterms:W3CDTF">2024-05-03T06:22:00Z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TC010182551055</vt:lpwstr>
  </property>
</Properties>
</file>